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A0E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  у власність гр.Бакай І.П. для ведення садівництва по вул.Забава, 91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A0EAD" w:rsidRPr="00EA0EAD" w:rsidRDefault="00EA0EAD" w:rsidP="00EA0EAD">
      <w:pPr>
        <w:ind w:firstLine="720"/>
        <w:rPr>
          <w:sz w:val="28"/>
          <w:szCs w:val="28"/>
        </w:rPr>
      </w:pPr>
      <w:r w:rsidRPr="00EA0EAD">
        <w:rPr>
          <w:sz w:val="28"/>
          <w:szCs w:val="28"/>
        </w:rPr>
        <w:t>Розглянувши заяву (клопотання) гр.Бакай І.П., графічний матеріал на якому</w:t>
      </w:r>
      <w:r>
        <w:rPr>
          <w:sz w:val="28"/>
          <w:szCs w:val="28"/>
        </w:rPr>
        <w:t xml:space="preserve"> </w:t>
      </w:r>
      <w:r w:rsidRPr="00EA0EAD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EA0EAD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EA0EAD">
        <w:rPr>
          <w:sz w:val="28"/>
          <w:szCs w:val="28"/>
        </w:rPr>
        <w:t>самоврядування в Україні", Винниківська міська рада</w:t>
      </w:r>
    </w:p>
    <w:p w:rsidR="00EA0EAD" w:rsidRDefault="00EA0EAD" w:rsidP="00EA0EAD">
      <w:pPr>
        <w:rPr>
          <w:sz w:val="28"/>
          <w:szCs w:val="28"/>
        </w:rPr>
      </w:pPr>
    </w:p>
    <w:p w:rsidR="00EA0EAD" w:rsidRDefault="00EA0EAD" w:rsidP="00EA0EAD">
      <w:pPr>
        <w:jc w:val="center"/>
        <w:rPr>
          <w:sz w:val="28"/>
          <w:szCs w:val="28"/>
        </w:rPr>
      </w:pPr>
      <w:r w:rsidRPr="00EA0EAD">
        <w:rPr>
          <w:sz w:val="28"/>
          <w:szCs w:val="28"/>
        </w:rPr>
        <w:t>ВИРІШИЛА:</w:t>
      </w:r>
    </w:p>
    <w:p w:rsidR="00EA0EAD" w:rsidRPr="00EA0EAD" w:rsidRDefault="00EA0EAD" w:rsidP="00EA0EAD">
      <w:pPr>
        <w:jc w:val="center"/>
        <w:rPr>
          <w:sz w:val="28"/>
          <w:szCs w:val="28"/>
        </w:rPr>
      </w:pPr>
    </w:p>
    <w:p w:rsidR="00EA0EAD" w:rsidRPr="00EA0EAD" w:rsidRDefault="00EA0EAD" w:rsidP="00EA0EAD">
      <w:pPr>
        <w:rPr>
          <w:sz w:val="28"/>
          <w:szCs w:val="28"/>
        </w:rPr>
      </w:pPr>
      <w:r w:rsidRPr="00EA0EAD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EA0EAD" w:rsidRPr="00EA0EAD" w:rsidRDefault="00EA0EAD" w:rsidP="00EA0EAD">
      <w:pPr>
        <w:rPr>
          <w:sz w:val="28"/>
          <w:szCs w:val="28"/>
        </w:rPr>
      </w:pPr>
      <w:r w:rsidRPr="00EA0EAD">
        <w:rPr>
          <w:sz w:val="28"/>
          <w:szCs w:val="28"/>
        </w:rPr>
        <w:t>ділянки у власність гр.Бакай Ірині Петрівні орієнтовною площею 0,0491 га для</w:t>
      </w:r>
    </w:p>
    <w:p w:rsidR="00EA0EAD" w:rsidRPr="00EA0EAD" w:rsidRDefault="00EA0EAD" w:rsidP="00EA0EAD">
      <w:pPr>
        <w:rPr>
          <w:sz w:val="28"/>
          <w:szCs w:val="28"/>
        </w:rPr>
      </w:pPr>
      <w:r w:rsidRPr="00EA0EAD">
        <w:rPr>
          <w:sz w:val="28"/>
          <w:szCs w:val="28"/>
        </w:rPr>
        <w:t>ведення садівництва по вул.Забава, 91 у м.Винники (графічний додаток №1).</w:t>
      </w:r>
    </w:p>
    <w:p w:rsidR="00EA0EAD" w:rsidRPr="00EA0EAD" w:rsidRDefault="00EA0EAD" w:rsidP="00EA0EAD">
      <w:pPr>
        <w:rPr>
          <w:sz w:val="28"/>
          <w:szCs w:val="28"/>
        </w:rPr>
      </w:pPr>
      <w:r w:rsidRPr="00EA0EAD">
        <w:rPr>
          <w:sz w:val="28"/>
          <w:szCs w:val="28"/>
        </w:rPr>
        <w:t>2. Гр.Бакай Ірині Петрівні у встановленому законом порядку подати на затвердження</w:t>
      </w:r>
      <w:r>
        <w:rPr>
          <w:sz w:val="28"/>
          <w:szCs w:val="28"/>
        </w:rPr>
        <w:t xml:space="preserve"> </w:t>
      </w:r>
      <w:r w:rsidRPr="00EA0EAD">
        <w:rPr>
          <w:sz w:val="28"/>
          <w:szCs w:val="28"/>
        </w:rPr>
        <w:t>Винниківської міської ради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EA0EAD">
        <w:rPr>
          <w:sz w:val="28"/>
          <w:szCs w:val="28"/>
        </w:rPr>
        <w:t>ділянки.</w:t>
      </w:r>
    </w:p>
    <w:p w:rsidR="00EA0EAD" w:rsidRPr="00EA0EAD" w:rsidRDefault="00EA0EAD" w:rsidP="00EA0EAD">
      <w:pPr>
        <w:rPr>
          <w:sz w:val="28"/>
          <w:szCs w:val="28"/>
        </w:rPr>
      </w:pPr>
      <w:r w:rsidRPr="00EA0EAD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EA0EAD" w:rsidRPr="00EA0EAD" w:rsidRDefault="00EA0EAD" w:rsidP="00EA0EAD">
      <w:pPr>
        <w:rPr>
          <w:sz w:val="28"/>
          <w:szCs w:val="28"/>
        </w:rPr>
      </w:pPr>
      <w:r w:rsidRPr="00EA0EAD">
        <w:rPr>
          <w:sz w:val="28"/>
          <w:szCs w:val="28"/>
        </w:rPr>
        <w:t>землю та встановлення її меж в натурі (на місцевості),.</w:t>
      </w:r>
    </w:p>
    <w:p w:rsidR="00EA0EAD" w:rsidRDefault="00EA0EAD" w:rsidP="00EA0EAD">
      <w:pPr>
        <w:rPr>
          <w:sz w:val="28"/>
          <w:szCs w:val="28"/>
        </w:rPr>
      </w:pPr>
    </w:p>
    <w:p w:rsidR="00213958" w:rsidRPr="006F2805" w:rsidRDefault="00EA0EAD" w:rsidP="00EA0EAD">
      <w:pPr>
        <w:rPr>
          <w:sz w:val="28"/>
          <w:szCs w:val="28"/>
        </w:rPr>
      </w:pPr>
      <w:r w:rsidRPr="00EA0EA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EA0EA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430" w:rsidRDefault="00056430">
      <w:r>
        <w:separator/>
      </w:r>
    </w:p>
  </w:endnote>
  <w:endnote w:type="continuationSeparator" w:id="0">
    <w:p w:rsidR="00056430" w:rsidRDefault="00056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430" w:rsidRDefault="00056430">
      <w:r>
        <w:separator/>
      </w:r>
    </w:p>
  </w:footnote>
  <w:footnote w:type="continuationSeparator" w:id="0">
    <w:p w:rsidR="00056430" w:rsidRDefault="00056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643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0EAD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B967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0AB8E-BC35-44E3-9614-A41C11DA6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2023-08-22T12:32:00Z</dcterms:modified>
</cp:coreProperties>
</file>