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033F7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2798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33F7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по зміні цільового призначення  гр.Проціву О.В. для будівництва та обслуговування багатоквартирного житлового будинку по вул.Кільцевій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33F72" w:rsidRPr="00033F72" w:rsidRDefault="00033F72" w:rsidP="00033F72">
      <w:pPr>
        <w:ind w:firstLine="720"/>
        <w:rPr>
          <w:sz w:val="28"/>
          <w:szCs w:val="28"/>
        </w:rPr>
      </w:pPr>
      <w:r>
        <w:rPr>
          <w:sz w:val="28"/>
          <w:szCs w:val="28"/>
        </w:rPr>
        <w:t>Розглянувши заяву гр. Проціва О.В</w:t>
      </w:r>
      <w:r w:rsidRPr="00033F72">
        <w:rPr>
          <w:sz w:val="28"/>
          <w:szCs w:val="28"/>
        </w:rPr>
        <w:t>, проект землеустрою щодо відведення земельної ділянки по зміні цільового призначення для будівництва та обслуговування багатоквартирного житлового будинку по вул. Кільцевій у м. Винники враховуючи витяг з Державного реєстру речових прав на нерухоме майно п</w:t>
      </w:r>
      <w:r>
        <w:rPr>
          <w:sz w:val="28"/>
          <w:szCs w:val="28"/>
        </w:rPr>
        <w:t>ро реєстрацію права власності 13.08.2019р. №1896508746101</w:t>
      </w:r>
      <w:r w:rsidRPr="00033F72">
        <w:rPr>
          <w:sz w:val="28"/>
          <w:szCs w:val="28"/>
        </w:rPr>
        <w:t>, керуючись ст. 12, 81, 118, 121, 123 Земельного кодексу України, Законом</w:t>
      </w:r>
    </w:p>
    <w:p w:rsidR="00033F72" w:rsidRPr="00033F72" w:rsidRDefault="00033F72" w:rsidP="00033F72">
      <w:pPr>
        <w:rPr>
          <w:sz w:val="28"/>
          <w:szCs w:val="28"/>
        </w:rPr>
      </w:pPr>
      <w:r w:rsidRPr="00033F72">
        <w:rPr>
          <w:sz w:val="28"/>
          <w:szCs w:val="28"/>
        </w:rPr>
        <w:t>України "Про місцеве самоврядування в Україні", Винниківська міська рада-</w:t>
      </w:r>
    </w:p>
    <w:p w:rsidR="00033F72" w:rsidRPr="00033F72" w:rsidRDefault="00033F72" w:rsidP="00033F72">
      <w:pPr>
        <w:rPr>
          <w:sz w:val="28"/>
          <w:szCs w:val="28"/>
        </w:rPr>
      </w:pPr>
    </w:p>
    <w:p w:rsidR="00033F72" w:rsidRPr="00033F72" w:rsidRDefault="00033F72" w:rsidP="00033F72">
      <w:pPr>
        <w:jc w:val="center"/>
        <w:rPr>
          <w:sz w:val="28"/>
          <w:szCs w:val="28"/>
        </w:rPr>
      </w:pPr>
      <w:r w:rsidRPr="00033F72">
        <w:rPr>
          <w:sz w:val="28"/>
          <w:szCs w:val="28"/>
        </w:rPr>
        <w:t>ВИРІШИЛА:</w:t>
      </w:r>
    </w:p>
    <w:p w:rsidR="00033F72" w:rsidRPr="00033F72" w:rsidRDefault="00033F72" w:rsidP="00033F72">
      <w:pPr>
        <w:rPr>
          <w:sz w:val="28"/>
          <w:szCs w:val="28"/>
        </w:rPr>
      </w:pPr>
    </w:p>
    <w:p w:rsidR="00033F72" w:rsidRPr="00033F72" w:rsidRDefault="00033F72" w:rsidP="00033F72">
      <w:pPr>
        <w:rPr>
          <w:sz w:val="28"/>
          <w:szCs w:val="28"/>
        </w:rPr>
      </w:pPr>
      <w:r w:rsidRPr="00033F72">
        <w:rPr>
          <w:sz w:val="28"/>
          <w:szCs w:val="28"/>
        </w:rPr>
        <w:t>1.Затвердити гр.</w:t>
      </w:r>
      <w:r>
        <w:rPr>
          <w:sz w:val="28"/>
          <w:szCs w:val="28"/>
        </w:rPr>
        <w:t>Проціву Олегу Володимировичу</w:t>
      </w:r>
      <w:r w:rsidRPr="00033F72">
        <w:rPr>
          <w:sz w:val="28"/>
          <w:szCs w:val="28"/>
        </w:rPr>
        <w:t xml:space="preserve"> проект землеустрою щодо відведення земельної ділянки (кадастро</w:t>
      </w:r>
      <w:r>
        <w:rPr>
          <w:sz w:val="28"/>
          <w:szCs w:val="28"/>
        </w:rPr>
        <w:t>вий номер 4610160300:06:002:0091</w:t>
      </w:r>
      <w:r w:rsidRPr="00033F72">
        <w:rPr>
          <w:sz w:val="28"/>
          <w:szCs w:val="28"/>
        </w:rPr>
        <w:t>) площею 0,1000 га по зміні цільового призначення для будівництва та обслуговування бага</w:t>
      </w:r>
      <w:r>
        <w:rPr>
          <w:sz w:val="28"/>
          <w:szCs w:val="28"/>
        </w:rPr>
        <w:t>токвартирного житлового будинку</w:t>
      </w:r>
      <w:r w:rsidRPr="00033F72">
        <w:rPr>
          <w:sz w:val="28"/>
          <w:szCs w:val="28"/>
        </w:rPr>
        <w:t xml:space="preserve"> по вул. Кільцевій в м. Винники, перевівши її із земель сільськогосподарського призначення до земель житлової та громадської забудови.</w:t>
      </w:r>
    </w:p>
    <w:p w:rsidR="00033F72" w:rsidRPr="00033F72" w:rsidRDefault="00033F72" w:rsidP="00033F72">
      <w:pPr>
        <w:rPr>
          <w:sz w:val="28"/>
          <w:szCs w:val="28"/>
        </w:rPr>
      </w:pPr>
      <w:r w:rsidRPr="00033F72">
        <w:rPr>
          <w:sz w:val="28"/>
          <w:szCs w:val="28"/>
        </w:rPr>
        <w:t>2. Гр.</w:t>
      </w:r>
      <w:r>
        <w:rPr>
          <w:sz w:val="28"/>
          <w:szCs w:val="28"/>
        </w:rPr>
        <w:t xml:space="preserve"> </w:t>
      </w:r>
      <w:bookmarkStart w:id="1" w:name="_GoBack"/>
      <w:bookmarkEnd w:id="1"/>
      <w:r>
        <w:rPr>
          <w:sz w:val="28"/>
          <w:szCs w:val="28"/>
        </w:rPr>
        <w:t>Проціву Олегу Володимировичу</w:t>
      </w:r>
      <w:r w:rsidRPr="00033F72">
        <w:rPr>
          <w:sz w:val="28"/>
          <w:szCs w:val="28"/>
        </w:rPr>
        <w:t xml:space="preserve"> забезпечити державну реєстрацію земельної ділянки та право на земельну ділянку у відповідних органах державної влади.</w:t>
      </w:r>
    </w:p>
    <w:p w:rsidR="00033F72" w:rsidRPr="00033F72" w:rsidRDefault="00033F72" w:rsidP="00033F72">
      <w:pPr>
        <w:rPr>
          <w:sz w:val="28"/>
          <w:szCs w:val="28"/>
        </w:rPr>
      </w:pPr>
      <w:r w:rsidRPr="00033F72">
        <w:rPr>
          <w:sz w:val="28"/>
          <w:szCs w:val="28"/>
        </w:rPr>
        <w:t xml:space="preserve">3. Землевласнику забезпечити цілодобовий доступ до існуючих на території ділянки інженерних мереж, для їх ремонту, обслуговування і  будівництва </w:t>
      </w:r>
      <w:r w:rsidRPr="00033F72">
        <w:rPr>
          <w:sz w:val="28"/>
          <w:szCs w:val="28"/>
        </w:rPr>
        <w:lastRenderedPageBreak/>
        <w:t>нових та дотримуватись правил використання земель в охоронній зоні згідно з вимогами інженерних служб міста.</w:t>
      </w:r>
    </w:p>
    <w:p w:rsidR="00033F72" w:rsidRPr="00033F72" w:rsidRDefault="00033F72" w:rsidP="00033F72">
      <w:pPr>
        <w:rPr>
          <w:sz w:val="28"/>
          <w:szCs w:val="28"/>
        </w:rPr>
      </w:pPr>
      <w:r w:rsidRPr="00033F72">
        <w:rPr>
          <w:sz w:val="28"/>
          <w:szCs w:val="28"/>
        </w:rPr>
        <w:t>4.Рішення надіслати в Личаківську об'єднану податкову інспекцію Головного управління ДФС у Львівській області.</w:t>
      </w:r>
    </w:p>
    <w:p w:rsidR="00033F72" w:rsidRPr="00033F72" w:rsidRDefault="00033F72" w:rsidP="00033F72">
      <w:pPr>
        <w:rPr>
          <w:sz w:val="28"/>
          <w:szCs w:val="28"/>
        </w:rPr>
      </w:pPr>
    </w:p>
    <w:p w:rsidR="00213958" w:rsidRPr="006F2805" w:rsidRDefault="00033F72" w:rsidP="00033F72">
      <w:pPr>
        <w:rPr>
          <w:sz w:val="28"/>
          <w:szCs w:val="28"/>
        </w:rPr>
      </w:pPr>
      <w:r w:rsidRPr="00033F72">
        <w:rPr>
          <w:sz w:val="28"/>
          <w:szCs w:val="28"/>
        </w:rPr>
        <w:t>Секретар ради                                                                                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C51" w:rsidRDefault="001B6C51">
      <w:r>
        <w:separator/>
      </w:r>
    </w:p>
  </w:endnote>
  <w:endnote w:type="continuationSeparator" w:id="0">
    <w:p w:rsidR="001B6C51" w:rsidRDefault="001B6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C51" w:rsidRDefault="001B6C51">
      <w:r>
        <w:separator/>
      </w:r>
    </w:p>
  </w:footnote>
  <w:footnote w:type="continuationSeparator" w:id="0">
    <w:p w:rsidR="001B6C51" w:rsidRDefault="001B6C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3F72"/>
    <w:rsid w:val="00043711"/>
    <w:rsid w:val="000807BF"/>
    <w:rsid w:val="001125AA"/>
    <w:rsid w:val="00197762"/>
    <w:rsid w:val="001A16D8"/>
    <w:rsid w:val="001A2D70"/>
    <w:rsid w:val="001B53EB"/>
    <w:rsid w:val="001B6C51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49B9E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6D27C-2E99-4638-B92D-E40235985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1335</Words>
  <Characters>762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2023-08-08T10:26:00Z</dcterms:modified>
</cp:coreProperties>
</file>