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2902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85E5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"Детального плану території для зміни цільового призначення під будівництво та обслуговування об'єктів торгівлі по вул. Кільцева у      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85E50" w:rsidRPr="00385E50" w:rsidRDefault="00385E50" w:rsidP="00385E50">
      <w:pPr>
        <w:ind w:firstLine="720"/>
        <w:rPr>
          <w:sz w:val="28"/>
          <w:szCs w:val="28"/>
        </w:rPr>
      </w:pPr>
      <w:r w:rsidRPr="00385E50">
        <w:rPr>
          <w:sz w:val="28"/>
          <w:szCs w:val="28"/>
        </w:rPr>
        <w:t>Заслухавши головного спеціаліста – архітектора, щодо затвердження детального плану території для зміни цільового призначення під будівництво та обслуговування об’єктів торгівлі по вул. Кільцева у м. Винники, розглянувши рішення Винниківської міської ради від 02.07.2020р. №2602, керуючись Конституцією України, Земельним кодексом України, ст. ст. 8, 19, п. 3 ст. 10 Закону України «Про регулювання містобудівної діяльності», ст. 31 Закону України «Про місцеве самоврядування в Україні», постановою Кабінету Міністрів України від 25.04.2011 № 555 «Про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рівні», Винниківська міська рада -</w:t>
      </w:r>
    </w:p>
    <w:p w:rsidR="00385E50" w:rsidRPr="00385E50" w:rsidRDefault="00385E50" w:rsidP="00385E50">
      <w:pPr>
        <w:rPr>
          <w:sz w:val="28"/>
          <w:szCs w:val="28"/>
        </w:rPr>
      </w:pPr>
    </w:p>
    <w:p w:rsidR="00385E50" w:rsidRPr="00385E50" w:rsidRDefault="00385E50" w:rsidP="00385E50">
      <w:pPr>
        <w:rPr>
          <w:sz w:val="28"/>
          <w:szCs w:val="28"/>
        </w:rPr>
      </w:pPr>
      <w:r w:rsidRPr="00385E50">
        <w:rPr>
          <w:sz w:val="28"/>
          <w:szCs w:val="28"/>
        </w:rPr>
        <w:t>ВИРІШИЛА:</w:t>
      </w:r>
    </w:p>
    <w:p w:rsidR="00385E50" w:rsidRPr="00385E50" w:rsidRDefault="00385E50" w:rsidP="00385E50">
      <w:pPr>
        <w:rPr>
          <w:sz w:val="28"/>
          <w:szCs w:val="28"/>
        </w:rPr>
      </w:pPr>
    </w:p>
    <w:p w:rsidR="00385E50" w:rsidRPr="00385E50" w:rsidRDefault="00385E50" w:rsidP="00385E50">
      <w:pPr>
        <w:rPr>
          <w:sz w:val="28"/>
          <w:szCs w:val="28"/>
        </w:rPr>
      </w:pPr>
      <w:r w:rsidRPr="00385E50">
        <w:rPr>
          <w:sz w:val="28"/>
          <w:szCs w:val="28"/>
        </w:rPr>
        <w:t>1.</w:t>
      </w:r>
      <w:r w:rsidRPr="00385E50">
        <w:rPr>
          <w:sz w:val="28"/>
          <w:szCs w:val="28"/>
        </w:rPr>
        <w:tab/>
        <w:t>Затвердити «Детальний план території для зміни цільового призначення під будівництво та обслуговування об’єктів торгівлі по вул. Кільцева у м. Винники».</w:t>
      </w:r>
    </w:p>
    <w:p w:rsidR="00385E50" w:rsidRPr="00385E50" w:rsidRDefault="00385E50" w:rsidP="00385E50">
      <w:pPr>
        <w:rPr>
          <w:sz w:val="28"/>
          <w:szCs w:val="28"/>
        </w:rPr>
      </w:pPr>
      <w:r w:rsidRPr="00385E50">
        <w:rPr>
          <w:sz w:val="28"/>
          <w:szCs w:val="28"/>
        </w:rPr>
        <w:t>2.</w:t>
      </w:r>
      <w:r w:rsidRPr="00385E50">
        <w:rPr>
          <w:sz w:val="28"/>
          <w:szCs w:val="28"/>
        </w:rPr>
        <w:tab/>
        <w:t>Контроль за виконанням даного рішення покласти на секретаря міської ради.</w:t>
      </w:r>
    </w:p>
    <w:p w:rsidR="00385E50" w:rsidRPr="00385E50" w:rsidRDefault="00385E50" w:rsidP="00385E50">
      <w:pPr>
        <w:rPr>
          <w:sz w:val="28"/>
          <w:szCs w:val="28"/>
        </w:rPr>
      </w:pPr>
    </w:p>
    <w:p w:rsidR="00385E50" w:rsidRPr="00385E50" w:rsidRDefault="00385E50" w:rsidP="00385E50">
      <w:pPr>
        <w:rPr>
          <w:sz w:val="28"/>
          <w:szCs w:val="28"/>
        </w:rPr>
      </w:pPr>
    </w:p>
    <w:p w:rsidR="00385E50" w:rsidRPr="00385E50" w:rsidRDefault="00385E50" w:rsidP="00385E50">
      <w:pPr>
        <w:rPr>
          <w:sz w:val="28"/>
          <w:szCs w:val="28"/>
        </w:rPr>
      </w:pPr>
      <w:bookmarkStart w:id="1" w:name="_GoBack"/>
      <w:bookmarkEnd w:id="1"/>
      <w:r w:rsidRPr="00385E50">
        <w:rPr>
          <w:sz w:val="28"/>
          <w:szCs w:val="28"/>
        </w:rPr>
        <w:t>Міський голова</w:t>
      </w:r>
      <w:r w:rsidRPr="00385E50">
        <w:rPr>
          <w:sz w:val="28"/>
          <w:szCs w:val="28"/>
        </w:rPr>
        <w:tab/>
      </w:r>
      <w:r w:rsidRPr="00385E50">
        <w:rPr>
          <w:sz w:val="28"/>
          <w:szCs w:val="28"/>
        </w:rPr>
        <w:tab/>
      </w:r>
      <w:r w:rsidRPr="00385E50">
        <w:rPr>
          <w:sz w:val="28"/>
          <w:szCs w:val="28"/>
        </w:rPr>
        <w:tab/>
      </w:r>
      <w:r w:rsidRPr="00385E50">
        <w:rPr>
          <w:sz w:val="28"/>
          <w:szCs w:val="28"/>
        </w:rPr>
        <w:tab/>
      </w:r>
      <w:r w:rsidRPr="00385E50">
        <w:rPr>
          <w:sz w:val="28"/>
          <w:szCs w:val="28"/>
        </w:rPr>
        <w:tab/>
      </w:r>
      <w:r w:rsidRPr="00385E50">
        <w:rPr>
          <w:sz w:val="28"/>
          <w:szCs w:val="28"/>
        </w:rPr>
        <w:tab/>
        <w:t xml:space="preserve">               </w:t>
      </w:r>
      <w:r w:rsidRPr="00385E50">
        <w:rPr>
          <w:sz w:val="28"/>
          <w:szCs w:val="28"/>
        </w:rPr>
        <w:tab/>
        <w:t xml:space="preserve">     В.Л.Квурт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3EA7" w:rsidRDefault="00AF3EA7">
      <w:r>
        <w:separator/>
      </w:r>
    </w:p>
  </w:endnote>
  <w:endnote w:type="continuationSeparator" w:id="0">
    <w:p w:rsidR="00AF3EA7" w:rsidRDefault="00AF3E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3EA7" w:rsidRDefault="00AF3EA7">
      <w:r>
        <w:separator/>
      </w:r>
    </w:p>
  </w:footnote>
  <w:footnote w:type="continuationSeparator" w:id="0">
    <w:p w:rsidR="00AF3EA7" w:rsidRDefault="00AF3E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85E50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AF3EA7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F8465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748C0-997F-405F-AD2B-7122E7030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989</Words>
  <Characters>565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2023-08-16T08:35:00Z</dcterms:modified>
</cp:coreProperties>
</file>