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3C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  <w:p w:rsidR="00273C17" w:rsidRDefault="00273C17" w:rsidP="00471A72">
            <w:pPr>
              <w:rPr>
                <w:sz w:val="28"/>
              </w:rPr>
            </w:pPr>
          </w:p>
          <w:p w:rsidR="00273C17" w:rsidRDefault="00273C17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денного 1-ої сесії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  <w:p w:rsidR="00273C17" w:rsidRDefault="00273C17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3C17" w:rsidRPr="00273C17" w:rsidRDefault="00273C17" w:rsidP="00273C17">
      <w:pPr>
        <w:rPr>
          <w:sz w:val="28"/>
          <w:szCs w:val="28"/>
        </w:rPr>
      </w:pPr>
      <w:r w:rsidRPr="00273C17">
        <w:rPr>
          <w:sz w:val="28"/>
          <w:szCs w:val="28"/>
        </w:rPr>
        <w:t xml:space="preserve">З метою забезпечення належної організації роботи 1-ої сесії Винниківської міської ради та на підставі ст. 9 Регламенту Винниківської міської ради, Винниківська міська рада </w:t>
      </w:r>
    </w:p>
    <w:p w:rsidR="00273C17" w:rsidRPr="00273C17" w:rsidRDefault="00273C17" w:rsidP="00273C17">
      <w:pPr>
        <w:jc w:val="center"/>
        <w:rPr>
          <w:sz w:val="28"/>
          <w:szCs w:val="28"/>
        </w:rPr>
      </w:pPr>
      <w:r w:rsidRPr="00273C17">
        <w:rPr>
          <w:sz w:val="28"/>
          <w:szCs w:val="28"/>
        </w:rPr>
        <w:t>ВИРІШИЛА:</w:t>
      </w:r>
    </w:p>
    <w:p w:rsidR="00273C17" w:rsidRPr="00273C17" w:rsidRDefault="00273C17" w:rsidP="00273C17">
      <w:pPr>
        <w:rPr>
          <w:sz w:val="28"/>
          <w:szCs w:val="28"/>
        </w:rPr>
      </w:pPr>
      <w:r w:rsidRPr="00273C17">
        <w:rPr>
          <w:sz w:val="28"/>
          <w:szCs w:val="28"/>
        </w:rPr>
        <w:br/>
        <w:t>1. Затвердити порядок денний</w:t>
      </w:r>
      <w:r w:rsidRPr="00273C17">
        <w:rPr>
          <w:sz w:val="28"/>
          <w:szCs w:val="28"/>
          <w:lang w:val="en-US"/>
        </w:rPr>
        <w:t> </w:t>
      </w:r>
      <w:r w:rsidRPr="00273C17">
        <w:rPr>
          <w:sz w:val="28"/>
          <w:szCs w:val="28"/>
        </w:rPr>
        <w:t>1-ї сесії Винниківської міської ради 7-го скликання згідно з додатком №1.</w:t>
      </w:r>
    </w:p>
    <w:p w:rsidR="00273C17" w:rsidRPr="00273C17" w:rsidRDefault="00273C17" w:rsidP="00273C17">
      <w:pPr>
        <w:rPr>
          <w:sz w:val="28"/>
          <w:szCs w:val="28"/>
        </w:rPr>
      </w:pPr>
      <w:r w:rsidRPr="00273C17">
        <w:rPr>
          <w:sz w:val="28"/>
          <w:szCs w:val="28"/>
          <w:lang w:val="ru-RU"/>
        </w:rPr>
        <w:t>2. Контроль за виконанням рішення покласти на секретаря ради.</w:t>
      </w:r>
      <w:r w:rsidRPr="00273C17">
        <w:rPr>
          <w:sz w:val="28"/>
          <w:szCs w:val="28"/>
          <w:lang w:val="en-US"/>
        </w:rPr>
        <w:t> </w:t>
      </w:r>
    </w:p>
    <w:p w:rsidR="00273C17" w:rsidRPr="00273C17" w:rsidRDefault="00273C17" w:rsidP="00273C17">
      <w:pPr>
        <w:rPr>
          <w:sz w:val="28"/>
          <w:szCs w:val="28"/>
        </w:rPr>
      </w:pPr>
    </w:p>
    <w:p w:rsidR="00273C17" w:rsidRPr="00273C17" w:rsidRDefault="00273C17" w:rsidP="00273C17">
      <w:pPr>
        <w:rPr>
          <w:sz w:val="28"/>
          <w:szCs w:val="28"/>
        </w:rPr>
      </w:pPr>
    </w:p>
    <w:p w:rsidR="00273C17" w:rsidRPr="00273C17" w:rsidRDefault="00273C17" w:rsidP="00273C17">
      <w:pPr>
        <w:rPr>
          <w:sz w:val="28"/>
          <w:szCs w:val="28"/>
        </w:rPr>
      </w:pPr>
    </w:p>
    <w:p w:rsidR="00273C17" w:rsidRPr="00273C17" w:rsidRDefault="00273C17" w:rsidP="00273C17">
      <w:pPr>
        <w:rPr>
          <w:sz w:val="28"/>
          <w:szCs w:val="28"/>
        </w:rPr>
      </w:pPr>
    </w:p>
    <w:p w:rsidR="00273C17" w:rsidRPr="00273C17" w:rsidRDefault="00273C17" w:rsidP="00273C17">
      <w:pPr>
        <w:rPr>
          <w:sz w:val="28"/>
          <w:szCs w:val="28"/>
          <w:lang w:val="ru-RU"/>
        </w:rPr>
      </w:pPr>
      <w:r w:rsidRPr="00273C17">
        <w:rPr>
          <w:sz w:val="28"/>
          <w:szCs w:val="28"/>
        </w:rPr>
        <w:t>Міський голова                                                                         В. Квурт</w:t>
      </w:r>
      <w:r w:rsidRPr="00273C17">
        <w:rPr>
          <w:sz w:val="28"/>
          <w:szCs w:val="28"/>
          <w:lang w:val="ru-RU"/>
        </w:rPr>
        <w:br/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069" w:rsidRDefault="00CD7069">
      <w:r>
        <w:separator/>
      </w:r>
    </w:p>
  </w:endnote>
  <w:endnote w:type="continuationSeparator" w:id="0">
    <w:p w:rsidR="00CD7069" w:rsidRDefault="00CD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069" w:rsidRDefault="00CD7069">
      <w:r>
        <w:separator/>
      </w:r>
    </w:p>
  </w:footnote>
  <w:footnote w:type="continuationSeparator" w:id="0">
    <w:p w:rsidR="00CD7069" w:rsidRDefault="00CD7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C1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069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9680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2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2F3F8-CC88-441E-AECE-6A6189C0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2023-02-10T08:52:00Z</dcterms:modified>
</cp:coreProperties>
</file>