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3301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30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Дуфенюку М.М. для ведення садівництва по вул. Любич-Парахоняк, 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33019" w:rsidRPr="00333019" w:rsidRDefault="00333019" w:rsidP="00333019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Розглянувши заяву (клопотання) гр.Дуфенюка М.М.,</w:t>
      </w:r>
    </w:p>
    <w:p w:rsidR="00333019" w:rsidRPr="00333019" w:rsidRDefault="00333019" w:rsidP="00333019">
      <w:pPr>
        <w:rPr>
          <w:sz w:val="28"/>
          <w:szCs w:val="28"/>
        </w:rPr>
      </w:pPr>
      <w:r>
        <w:rPr>
          <w:sz w:val="28"/>
          <w:szCs w:val="28"/>
        </w:rPr>
        <w:t xml:space="preserve">графічний матеріал на </w:t>
      </w:r>
      <w:r w:rsidRPr="00333019">
        <w:rPr>
          <w:sz w:val="28"/>
          <w:szCs w:val="28"/>
        </w:rPr>
        <w:t>якому зазначено бажане місце розташування, керуючись Конституцією України, ч. 6</w:t>
      </w:r>
      <w:r>
        <w:rPr>
          <w:sz w:val="28"/>
          <w:szCs w:val="28"/>
        </w:rPr>
        <w:t xml:space="preserve"> </w:t>
      </w:r>
      <w:r w:rsidRPr="00333019">
        <w:rPr>
          <w:sz w:val="28"/>
          <w:szCs w:val="28"/>
        </w:rPr>
        <w:t>ст.118 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333019">
        <w:rPr>
          <w:sz w:val="28"/>
          <w:szCs w:val="28"/>
        </w:rPr>
        <w:t>Україні", Винниківська міська рада</w:t>
      </w:r>
    </w:p>
    <w:p w:rsidR="00333019" w:rsidRDefault="00333019" w:rsidP="00333019">
      <w:pPr>
        <w:jc w:val="center"/>
        <w:rPr>
          <w:sz w:val="28"/>
          <w:szCs w:val="28"/>
        </w:rPr>
      </w:pPr>
    </w:p>
    <w:p w:rsidR="00333019" w:rsidRDefault="00333019" w:rsidP="00333019">
      <w:pPr>
        <w:jc w:val="center"/>
        <w:rPr>
          <w:sz w:val="28"/>
          <w:szCs w:val="28"/>
        </w:rPr>
      </w:pPr>
      <w:r w:rsidRPr="00333019">
        <w:rPr>
          <w:sz w:val="28"/>
          <w:szCs w:val="28"/>
        </w:rPr>
        <w:t>ВИРШШИЛА:</w:t>
      </w:r>
    </w:p>
    <w:p w:rsidR="00333019" w:rsidRPr="00333019" w:rsidRDefault="00333019" w:rsidP="00333019">
      <w:pPr>
        <w:jc w:val="center"/>
        <w:rPr>
          <w:sz w:val="28"/>
          <w:szCs w:val="28"/>
        </w:rPr>
      </w:pPr>
    </w:p>
    <w:p w:rsidR="00333019" w:rsidRPr="00333019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33019" w:rsidRPr="00333019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ділянки у власність гр.Дуфенюку Михайлу Миколайовичу о</w:t>
      </w:r>
      <w:r>
        <w:rPr>
          <w:sz w:val="28"/>
          <w:szCs w:val="28"/>
        </w:rPr>
        <w:t xml:space="preserve">рієнтовною площею </w:t>
      </w:r>
      <w:r w:rsidRPr="00333019">
        <w:rPr>
          <w:sz w:val="28"/>
          <w:szCs w:val="28"/>
        </w:rPr>
        <w:t>0,0244 га для ведення садівництва по вул.Любич-Парахоняк, 2 у м.Винники</w:t>
      </w:r>
      <w:r>
        <w:rPr>
          <w:sz w:val="28"/>
          <w:szCs w:val="28"/>
        </w:rPr>
        <w:t xml:space="preserve"> </w:t>
      </w:r>
      <w:r w:rsidRPr="00333019">
        <w:rPr>
          <w:sz w:val="28"/>
          <w:szCs w:val="28"/>
        </w:rPr>
        <w:t>(графічний додаток №1).</w:t>
      </w:r>
    </w:p>
    <w:p w:rsidR="00333019" w:rsidRPr="00333019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2. Гр.Дуфенюку Михайлу Миколайовичу у встан</w:t>
      </w:r>
      <w:r>
        <w:rPr>
          <w:sz w:val="28"/>
          <w:szCs w:val="28"/>
        </w:rPr>
        <w:t xml:space="preserve">овленому законом порядку подати </w:t>
      </w:r>
      <w:r w:rsidRPr="00333019">
        <w:rPr>
          <w:sz w:val="28"/>
          <w:szCs w:val="28"/>
        </w:rPr>
        <w:t>на 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333019">
        <w:rPr>
          <w:sz w:val="28"/>
          <w:szCs w:val="28"/>
        </w:rPr>
        <w:t>земельної ділянки.</w:t>
      </w:r>
    </w:p>
    <w:p w:rsidR="00333019" w:rsidRPr="00333019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333019" w:rsidRPr="00333019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землю та встановлення її меж в натурі (на місцевості).</w:t>
      </w:r>
    </w:p>
    <w:p w:rsidR="00333019" w:rsidRDefault="00333019" w:rsidP="00333019">
      <w:pPr>
        <w:rPr>
          <w:sz w:val="28"/>
          <w:szCs w:val="28"/>
        </w:rPr>
      </w:pPr>
    </w:p>
    <w:p w:rsidR="00333019" w:rsidRDefault="00333019" w:rsidP="00333019">
      <w:pPr>
        <w:rPr>
          <w:sz w:val="28"/>
          <w:szCs w:val="28"/>
        </w:rPr>
      </w:pPr>
    </w:p>
    <w:p w:rsidR="00213958" w:rsidRPr="006F2805" w:rsidRDefault="00333019" w:rsidP="00333019">
      <w:pPr>
        <w:rPr>
          <w:sz w:val="28"/>
          <w:szCs w:val="28"/>
        </w:rPr>
      </w:pPr>
      <w:r w:rsidRPr="0033301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33301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9CC" w:rsidRDefault="00CA19CC">
      <w:r>
        <w:separator/>
      </w:r>
    </w:p>
  </w:endnote>
  <w:endnote w:type="continuationSeparator" w:id="0">
    <w:p w:rsidR="00CA19CC" w:rsidRDefault="00CA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9CC" w:rsidRDefault="00CA19CC">
      <w:r>
        <w:separator/>
      </w:r>
    </w:p>
  </w:footnote>
  <w:footnote w:type="continuationSeparator" w:id="0">
    <w:p w:rsidR="00CA19CC" w:rsidRDefault="00CA1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01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9CC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D17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97EF7-6069-48A9-BB56-3E7F83FF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2023-07-21T08:12:00Z</dcterms:modified>
</cp:coreProperties>
</file>