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C298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29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Деркач В.В.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298D" w:rsidRPr="003C298D" w:rsidRDefault="003C298D" w:rsidP="003C298D">
      <w:pPr>
        <w:ind w:firstLine="720"/>
        <w:rPr>
          <w:sz w:val="28"/>
          <w:szCs w:val="28"/>
        </w:rPr>
      </w:pPr>
      <w:r w:rsidRPr="003C298D">
        <w:rPr>
          <w:sz w:val="28"/>
          <w:szCs w:val="28"/>
        </w:rPr>
        <w:t xml:space="preserve">Розглянувши заяву (клопотання) гр. </w:t>
      </w:r>
      <w:r>
        <w:rPr>
          <w:sz w:val="28"/>
          <w:szCs w:val="28"/>
        </w:rPr>
        <w:t>Деркач В.В</w:t>
      </w:r>
      <w:r w:rsidRPr="003C298D">
        <w:rPr>
          <w:sz w:val="28"/>
          <w:szCs w:val="28"/>
        </w:rPr>
        <w:t>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Українии "Про місцеве самоврядування в Україні", Винниківська міська рада-</w:t>
      </w:r>
    </w:p>
    <w:p w:rsidR="005404E6" w:rsidRDefault="005404E6" w:rsidP="005404E6">
      <w:pPr>
        <w:jc w:val="center"/>
        <w:rPr>
          <w:sz w:val="28"/>
          <w:szCs w:val="28"/>
        </w:rPr>
      </w:pPr>
    </w:p>
    <w:p w:rsidR="003C298D" w:rsidRPr="003C298D" w:rsidRDefault="003C298D" w:rsidP="005404E6">
      <w:pPr>
        <w:jc w:val="center"/>
        <w:rPr>
          <w:sz w:val="28"/>
          <w:szCs w:val="28"/>
        </w:rPr>
      </w:pPr>
      <w:r w:rsidRPr="003C298D">
        <w:rPr>
          <w:sz w:val="28"/>
          <w:szCs w:val="28"/>
        </w:rPr>
        <w:t>ВИРІШИЛА:</w:t>
      </w:r>
    </w:p>
    <w:p w:rsidR="003C298D" w:rsidRPr="003C298D" w:rsidRDefault="003C298D" w:rsidP="003C298D">
      <w:pPr>
        <w:rPr>
          <w:sz w:val="28"/>
          <w:szCs w:val="28"/>
        </w:rPr>
      </w:pP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ділянки у власність гр.</w:t>
      </w:r>
      <w:r w:rsidR="005404E6">
        <w:rPr>
          <w:sz w:val="28"/>
          <w:szCs w:val="28"/>
        </w:rPr>
        <w:t>Деркач Василю Володимировичу орієнтовною площею 0,06</w:t>
      </w:r>
      <w:r w:rsidRPr="003C298D">
        <w:rPr>
          <w:sz w:val="28"/>
          <w:szCs w:val="28"/>
        </w:rPr>
        <w:t>00 га для ведення садівництва по вул. Б. Хмельницького у м. Винники (графічний додаток №1).</w:t>
      </w: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2. Гр.</w:t>
      </w:r>
      <w:r w:rsidR="005404E6">
        <w:rPr>
          <w:sz w:val="28"/>
          <w:szCs w:val="28"/>
        </w:rPr>
        <w:t>Деркач Василю Володимировичу</w:t>
      </w:r>
      <w:bookmarkStart w:id="1" w:name="_GoBack"/>
      <w:bookmarkEnd w:id="1"/>
      <w:r w:rsidRPr="003C298D">
        <w:rPr>
          <w:sz w:val="28"/>
          <w:szCs w:val="28"/>
        </w:rPr>
        <w:t xml:space="preserve"> y встановленому законом порядку</w:t>
      </w: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подати на затвердження Винниківської міської ради проект землеустрою щодо</w:t>
      </w: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відведення земельної ділянки.</w:t>
      </w: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3C298D" w:rsidRPr="003C298D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землю та встановлення її меж в натурі (на місцевості).</w:t>
      </w:r>
    </w:p>
    <w:p w:rsidR="003C298D" w:rsidRPr="003C298D" w:rsidRDefault="003C298D" w:rsidP="003C298D">
      <w:pPr>
        <w:rPr>
          <w:sz w:val="28"/>
          <w:szCs w:val="28"/>
        </w:rPr>
      </w:pPr>
    </w:p>
    <w:p w:rsidR="00213958" w:rsidRPr="006F2805" w:rsidRDefault="003C298D" w:rsidP="003C298D">
      <w:pPr>
        <w:rPr>
          <w:sz w:val="28"/>
          <w:szCs w:val="28"/>
        </w:rPr>
      </w:pPr>
      <w:r w:rsidRPr="003C298D">
        <w:rPr>
          <w:sz w:val="28"/>
          <w:szCs w:val="28"/>
        </w:rPr>
        <w:t>Секретар ради                                              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94F" w:rsidRDefault="006A094F">
      <w:r>
        <w:separator/>
      </w:r>
    </w:p>
  </w:endnote>
  <w:endnote w:type="continuationSeparator" w:id="0">
    <w:p w:rsidR="006A094F" w:rsidRDefault="006A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94F" w:rsidRDefault="006A094F">
      <w:r>
        <w:separator/>
      </w:r>
    </w:p>
  </w:footnote>
  <w:footnote w:type="continuationSeparator" w:id="0">
    <w:p w:rsidR="006A094F" w:rsidRDefault="006A0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98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4E6"/>
    <w:rsid w:val="00575337"/>
    <w:rsid w:val="00582189"/>
    <w:rsid w:val="005D19D6"/>
    <w:rsid w:val="005D5923"/>
    <w:rsid w:val="00634E73"/>
    <w:rsid w:val="00653705"/>
    <w:rsid w:val="00654DC3"/>
    <w:rsid w:val="0066252A"/>
    <w:rsid w:val="006A094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195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148D7-7DB6-4F5C-BBCA-E3474AD04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2023-08-09T11:39:00Z</dcterms:modified>
</cp:coreProperties>
</file>