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D5A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Коцемир М.В. для ведення садівництва по вул. Б. 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D5ABD" w:rsidRPr="002D5ABD" w:rsidRDefault="002D5ABD" w:rsidP="002D5ABD">
      <w:pPr>
        <w:ind w:firstLine="567"/>
        <w:jc w:val="both"/>
        <w:rPr>
          <w:sz w:val="28"/>
          <w:szCs w:val="28"/>
        </w:rPr>
      </w:pPr>
      <w:r w:rsidRPr="002D5ABD">
        <w:rPr>
          <w:sz w:val="28"/>
          <w:szCs w:val="28"/>
        </w:rPr>
        <w:t>Розглянувши заяву (клопотання) гр. Коцемир М.В., графічний матеріал на якому зазначено бажане місце розташування, керуючись Конституцією України, ч. 6 ст. 118 Земельного кодексу України, Законом України "Про місцеве самоврядування в Україні", Винниківська міська рада</w:t>
      </w:r>
    </w:p>
    <w:p w:rsidR="002D5ABD" w:rsidRPr="002D5ABD" w:rsidRDefault="002D5ABD" w:rsidP="002D5ABD">
      <w:pPr>
        <w:rPr>
          <w:sz w:val="28"/>
          <w:szCs w:val="28"/>
        </w:rPr>
      </w:pPr>
    </w:p>
    <w:p w:rsidR="002D5ABD" w:rsidRPr="00A619A6" w:rsidRDefault="002D5ABD" w:rsidP="00A619A6">
      <w:pPr>
        <w:jc w:val="center"/>
        <w:rPr>
          <w:b/>
          <w:sz w:val="28"/>
          <w:szCs w:val="28"/>
        </w:rPr>
      </w:pPr>
      <w:r w:rsidRPr="00A619A6">
        <w:rPr>
          <w:b/>
          <w:sz w:val="28"/>
          <w:szCs w:val="28"/>
        </w:rPr>
        <w:t>ВИРІШИЛА:</w:t>
      </w:r>
    </w:p>
    <w:p w:rsidR="002D5ABD" w:rsidRPr="002D5ABD" w:rsidRDefault="002D5ABD" w:rsidP="002D5ABD">
      <w:pPr>
        <w:rPr>
          <w:sz w:val="28"/>
          <w:szCs w:val="28"/>
        </w:rPr>
      </w:pPr>
    </w:p>
    <w:p w:rsidR="002D5ABD" w:rsidRDefault="002D5ABD" w:rsidP="002D5AB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D5ABD">
        <w:rPr>
          <w:rFonts w:ascii="Tahoma" w:hAnsi="Tahoma" w:cs="Tahoma"/>
          <w:sz w:val="28"/>
          <w:szCs w:val="28"/>
        </w:rPr>
        <w:t>﻿﻿﻿</w:t>
      </w:r>
      <w:r w:rsidRPr="002D5ABD">
        <w:rPr>
          <w:sz w:val="28"/>
          <w:szCs w:val="28"/>
        </w:rPr>
        <w:t xml:space="preserve">Дати дозвіл на розроблення проекту землеустрою щодо відведення земельної ділянки у власність гр. Коцемир Марʼяні Вікторівні орієнтовною площею 0,0600 га для ведення садівництва по вул. Б. Хмельницького у </w:t>
      </w:r>
      <w:bookmarkStart w:id="1" w:name="_GoBack"/>
      <w:bookmarkEnd w:id="1"/>
      <w:r>
        <w:rPr>
          <w:sz w:val="28"/>
          <w:szCs w:val="28"/>
        </w:rPr>
        <w:t>м.Винники (графічний додаток №1</w:t>
      </w:r>
      <w:r w:rsidRPr="002D5ABD">
        <w:rPr>
          <w:sz w:val="28"/>
          <w:szCs w:val="28"/>
        </w:rPr>
        <w:t>).</w:t>
      </w:r>
    </w:p>
    <w:p w:rsidR="002D5ABD" w:rsidRDefault="002D5ABD" w:rsidP="002D5AB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D5ABD">
        <w:rPr>
          <w:sz w:val="28"/>
          <w:szCs w:val="28"/>
        </w:rPr>
        <w:t>Гр. Коцемир Марʼяні Вікторівні у встановленому законом порядку подати на затвердження Винниківської міської ради проект землеустрою щодо відведення зем</w:t>
      </w:r>
      <w:r>
        <w:rPr>
          <w:sz w:val="28"/>
          <w:szCs w:val="28"/>
        </w:rPr>
        <w:t>ельної ділянки.</w:t>
      </w:r>
    </w:p>
    <w:p w:rsidR="002D5ABD" w:rsidRPr="002D5ABD" w:rsidRDefault="002D5ABD" w:rsidP="002D5AB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D5ABD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D5ABD" w:rsidRPr="002D5ABD" w:rsidRDefault="002D5ABD" w:rsidP="002D5ABD">
      <w:pPr>
        <w:jc w:val="center"/>
        <w:rPr>
          <w:b/>
          <w:sz w:val="28"/>
          <w:szCs w:val="28"/>
        </w:rPr>
      </w:pPr>
    </w:p>
    <w:p w:rsidR="002D5ABD" w:rsidRPr="002D5ABD" w:rsidRDefault="002D5ABD" w:rsidP="002D5ABD">
      <w:pPr>
        <w:jc w:val="center"/>
        <w:rPr>
          <w:b/>
          <w:sz w:val="28"/>
          <w:szCs w:val="28"/>
        </w:rPr>
      </w:pPr>
    </w:p>
    <w:p w:rsidR="00213958" w:rsidRPr="002D5ABD" w:rsidRDefault="002D5ABD" w:rsidP="002D5ABD">
      <w:pPr>
        <w:jc w:val="center"/>
        <w:rPr>
          <w:b/>
          <w:sz w:val="28"/>
          <w:szCs w:val="28"/>
        </w:rPr>
      </w:pPr>
      <w:r w:rsidRPr="002D5ABD">
        <w:rPr>
          <w:b/>
          <w:sz w:val="28"/>
          <w:szCs w:val="28"/>
        </w:rPr>
        <w:t>Секретар міської ради                                                     І.Жуковський</w:t>
      </w:r>
    </w:p>
    <w:sectPr w:rsidR="00213958" w:rsidRPr="002D5AB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B31" w:rsidRDefault="00DC3B31">
      <w:r>
        <w:separator/>
      </w:r>
    </w:p>
  </w:endnote>
  <w:endnote w:type="continuationSeparator" w:id="0">
    <w:p w:rsidR="00DC3B31" w:rsidRDefault="00DC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B31" w:rsidRDefault="00DC3B31">
      <w:r>
        <w:separator/>
      </w:r>
    </w:p>
  </w:footnote>
  <w:footnote w:type="continuationSeparator" w:id="0">
    <w:p w:rsidR="00DC3B31" w:rsidRDefault="00DC3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63A557F"/>
    <w:multiLevelType w:val="hybridMultilevel"/>
    <w:tmpl w:val="733422D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5ABD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35B12"/>
    <w:rsid w:val="00941AD8"/>
    <w:rsid w:val="009917ED"/>
    <w:rsid w:val="009B3FB6"/>
    <w:rsid w:val="00A02423"/>
    <w:rsid w:val="00A20109"/>
    <w:rsid w:val="00A619A6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3B31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8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B2770-E7FE-483F-895C-E4FDDE78C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2023-08-11T07:07:00Z</dcterms:modified>
</cp:coreProperties>
</file>