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053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Яцишину В.М. для індивідуального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0537" w:rsidRPr="00300537" w:rsidRDefault="00300537" w:rsidP="00300537">
      <w:pPr>
        <w:rPr>
          <w:sz w:val="28"/>
          <w:szCs w:val="28"/>
        </w:rPr>
      </w:pPr>
      <w:r w:rsidRPr="00300537">
        <w:rPr>
          <w:sz w:val="28"/>
          <w:szCs w:val="28"/>
        </w:rPr>
        <w:t>Розглянувши заяву (клопотання) гр.Яцишина В.М., графічний</w:t>
      </w:r>
      <w:r w:rsidR="00793E6C">
        <w:rPr>
          <w:sz w:val="28"/>
          <w:szCs w:val="28"/>
        </w:rPr>
        <w:t xml:space="preserve"> матеріал на якому </w:t>
      </w:r>
      <w:r w:rsidRPr="00300537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 w:rsidR="00793E6C">
        <w:rPr>
          <w:sz w:val="28"/>
          <w:szCs w:val="28"/>
        </w:rPr>
        <w:t xml:space="preserve"> </w:t>
      </w:r>
      <w:r w:rsidRPr="00300537">
        <w:rPr>
          <w:sz w:val="28"/>
          <w:szCs w:val="28"/>
        </w:rPr>
        <w:t>України, ч.6 ст.118 Земельного кодексу України, Законом України "Про місцеве</w:t>
      </w:r>
      <w:r w:rsidR="00793E6C">
        <w:rPr>
          <w:sz w:val="28"/>
          <w:szCs w:val="28"/>
        </w:rPr>
        <w:t xml:space="preserve"> </w:t>
      </w:r>
      <w:r w:rsidRPr="00300537">
        <w:rPr>
          <w:sz w:val="28"/>
          <w:szCs w:val="28"/>
        </w:rPr>
        <w:t>самоврядування в Україні", Винниківська міська рада</w:t>
      </w:r>
      <w:r w:rsidR="00793E6C">
        <w:rPr>
          <w:sz w:val="28"/>
          <w:szCs w:val="28"/>
        </w:rPr>
        <w:t xml:space="preserve">- </w:t>
      </w:r>
    </w:p>
    <w:p w:rsidR="00793E6C" w:rsidRDefault="00793E6C" w:rsidP="00793E6C">
      <w:pPr>
        <w:jc w:val="center"/>
        <w:rPr>
          <w:sz w:val="28"/>
          <w:szCs w:val="28"/>
        </w:rPr>
      </w:pPr>
    </w:p>
    <w:p w:rsidR="00300537" w:rsidRDefault="00300537" w:rsidP="00793E6C">
      <w:pPr>
        <w:jc w:val="center"/>
        <w:rPr>
          <w:sz w:val="28"/>
          <w:szCs w:val="28"/>
        </w:rPr>
      </w:pPr>
      <w:r w:rsidRPr="00300537">
        <w:rPr>
          <w:sz w:val="28"/>
          <w:szCs w:val="28"/>
        </w:rPr>
        <w:t>ВИРІШИЛА:</w:t>
      </w:r>
    </w:p>
    <w:p w:rsidR="00793E6C" w:rsidRPr="00300537" w:rsidRDefault="00793E6C" w:rsidP="00793E6C">
      <w:pPr>
        <w:jc w:val="center"/>
        <w:rPr>
          <w:sz w:val="28"/>
          <w:szCs w:val="28"/>
        </w:rPr>
      </w:pPr>
    </w:p>
    <w:p w:rsidR="00300537" w:rsidRPr="00300537" w:rsidRDefault="00300537" w:rsidP="00300537">
      <w:pPr>
        <w:rPr>
          <w:sz w:val="28"/>
          <w:szCs w:val="28"/>
        </w:rPr>
      </w:pPr>
      <w:r w:rsidRPr="00300537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300537" w:rsidRPr="00300537" w:rsidRDefault="00300537" w:rsidP="00300537">
      <w:pPr>
        <w:rPr>
          <w:sz w:val="28"/>
          <w:szCs w:val="28"/>
        </w:rPr>
      </w:pPr>
      <w:r w:rsidRPr="00300537">
        <w:rPr>
          <w:sz w:val="28"/>
          <w:szCs w:val="28"/>
        </w:rPr>
        <w:t>ділянки у власність гр.Яцишину Володимиру</w:t>
      </w:r>
      <w:r w:rsidR="00793E6C">
        <w:rPr>
          <w:sz w:val="28"/>
          <w:szCs w:val="28"/>
        </w:rPr>
        <w:t xml:space="preserve"> Маріановичу орієнтовною площею </w:t>
      </w:r>
      <w:r w:rsidRPr="00300537">
        <w:rPr>
          <w:sz w:val="28"/>
          <w:szCs w:val="28"/>
        </w:rPr>
        <w:t>0,0600 га для індивідуального садівництва по вул.Б.Хмельницького у м.Винники</w:t>
      </w:r>
      <w:r w:rsidR="00793E6C">
        <w:rPr>
          <w:sz w:val="28"/>
          <w:szCs w:val="28"/>
        </w:rPr>
        <w:t xml:space="preserve"> (графічний додаток №</w:t>
      </w:r>
      <w:r w:rsidRPr="00300537">
        <w:rPr>
          <w:sz w:val="28"/>
          <w:szCs w:val="28"/>
        </w:rPr>
        <w:t>1)</w:t>
      </w:r>
    </w:p>
    <w:p w:rsidR="00300537" w:rsidRPr="00300537" w:rsidRDefault="00793E6C" w:rsidP="00300537">
      <w:pPr>
        <w:rPr>
          <w:sz w:val="28"/>
          <w:szCs w:val="28"/>
        </w:rPr>
      </w:pPr>
      <w:r>
        <w:rPr>
          <w:sz w:val="28"/>
          <w:szCs w:val="28"/>
        </w:rPr>
        <w:t xml:space="preserve">2. Гр. </w:t>
      </w:r>
      <w:r w:rsidR="00300537" w:rsidRPr="00300537">
        <w:rPr>
          <w:sz w:val="28"/>
          <w:szCs w:val="28"/>
        </w:rPr>
        <w:t>Яцишину Володимиру Маріановичу встановленому законом порядку подати</w:t>
      </w:r>
      <w:r>
        <w:rPr>
          <w:sz w:val="28"/>
          <w:szCs w:val="28"/>
        </w:rPr>
        <w:t xml:space="preserve"> </w:t>
      </w:r>
      <w:r w:rsidR="00300537" w:rsidRPr="00300537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="00300537" w:rsidRPr="00300537">
        <w:rPr>
          <w:sz w:val="28"/>
          <w:szCs w:val="28"/>
        </w:rPr>
        <w:t>земельної ділянки.</w:t>
      </w:r>
    </w:p>
    <w:p w:rsidR="00300537" w:rsidRPr="00300537" w:rsidRDefault="00793E6C" w:rsidP="00300537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bookmarkStart w:id="1" w:name="_GoBack"/>
      <w:bookmarkEnd w:id="1"/>
      <w:r w:rsidR="00300537" w:rsidRPr="00300537">
        <w:rPr>
          <w:sz w:val="28"/>
          <w:szCs w:val="28"/>
        </w:rPr>
        <w:t>ння земельної ділянки приступити п</w:t>
      </w:r>
      <w:r>
        <w:rPr>
          <w:sz w:val="28"/>
          <w:szCs w:val="28"/>
        </w:rPr>
        <w:t>і</w:t>
      </w:r>
      <w:r w:rsidR="00300537" w:rsidRPr="00300537">
        <w:rPr>
          <w:sz w:val="28"/>
          <w:szCs w:val="28"/>
        </w:rPr>
        <w:t>сля оформлення документів на</w:t>
      </w:r>
    </w:p>
    <w:p w:rsidR="00300537" w:rsidRPr="00300537" w:rsidRDefault="00300537" w:rsidP="00300537">
      <w:pPr>
        <w:rPr>
          <w:sz w:val="28"/>
          <w:szCs w:val="28"/>
        </w:rPr>
      </w:pPr>
      <w:r w:rsidRPr="00300537">
        <w:rPr>
          <w:sz w:val="28"/>
          <w:szCs w:val="28"/>
        </w:rPr>
        <w:t>землю та встановлення її меж в натурі (на місцевості).</w:t>
      </w:r>
    </w:p>
    <w:p w:rsidR="00793E6C" w:rsidRDefault="00793E6C" w:rsidP="00300537">
      <w:pPr>
        <w:rPr>
          <w:sz w:val="28"/>
          <w:szCs w:val="28"/>
        </w:rPr>
      </w:pPr>
    </w:p>
    <w:p w:rsidR="00213958" w:rsidRPr="006F2805" w:rsidRDefault="00300537" w:rsidP="00300537">
      <w:pPr>
        <w:rPr>
          <w:sz w:val="28"/>
          <w:szCs w:val="28"/>
        </w:rPr>
      </w:pPr>
      <w:r w:rsidRPr="00300537">
        <w:rPr>
          <w:sz w:val="28"/>
          <w:szCs w:val="28"/>
        </w:rPr>
        <w:t>Секретар ради</w:t>
      </w:r>
      <w:r w:rsidR="00793E6C">
        <w:rPr>
          <w:sz w:val="28"/>
          <w:szCs w:val="28"/>
        </w:rPr>
        <w:t xml:space="preserve">                                                                                     </w:t>
      </w:r>
      <w:r w:rsidRPr="00300537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C50" w:rsidRDefault="00232C50">
      <w:r>
        <w:separator/>
      </w:r>
    </w:p>
  </w:endnote>
  <w:endnote w:type="continuationSeparator" w:id="0">
    <w:p w:rsidR="00232C50" w:rsidRDefault="0023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C50" w:rsidRDefault="00232C50">
      <w:r>
        <w:separator/>
      </w:r>
    </w:p>
  </w:footnote>
  <w:footnote w:type="continuationSeparator" w:id="0">
    <w:p w:rsidR="00232C50" w:rsidRDefault="00232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C50"/>
    <w:rsid w:val="00242C76"/>
    <w:rsid w:val="002451A3"/>
    <w:rsid w:val="00287847"/>
    <w:rsid w:val="00294625"/>
    <w:rsid w:val="002A52D5"/>
    <w:rsid w:val="002C74B0"/>
    <w:rsid w:val="002E7407"/>
    <w:rsid w:val="0030053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3E6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23137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9BB6F-49C4-442E-A606-67F0FBF5A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93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2023-08-14T12:31:00Z</dcterms:modified>
</cp:coreProperties>
</file>