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46E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дозволу на розроблення проекту землеустрою щодо відведення земельної ділянки у власність гр.Макаровій Т.М. для ведення </w:t>
            </w:r>
            <w:r w:rsidR="00722B6F">
              <w:rPr>
                <w:b/>
                <w:sz w:val="28"/>
              </w:rPr>
              <w:t>садівництва по вул.Галицька, 51б</w:t>
            </w:r>
            <w:r w:rsidRPr="00BE7A3D">
              <w:rPr>
                <w:b/>
                <w:sz w:val="28"/>
              </w:rPr>
              <w:t xml:space="preserve">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46ECC" w:rsidRPr="00C46ECC" w:rsidRDefault="00C46ECC" w:rsidP="00C46ECC">
      <w:pPr>
        <w:ind w:firstLine="567"/>
        <w:jc w:val="both"/>
        <w:rPr>
          <w:sz w:val="28"/>
          <w:szCs w:val="28"/>
        </w:rPr>
      </w:pPr>
      <w:r w:rsidRPr="00C46ECC">
        <w:rPr>
          <w:sz w:val="28"/>
          <w:szCs w:val="28"/>
        </w:rPr>
        <w:t>Розглянувши заяву (клопотання) гр. Макарової Т.М., графічний матеріал на якому зазначено бажане місце розташування земельної ділянки, керуючись Конституцією України, ч.6 ст. 118 Земельного кодексу України, Законом України "Про місцеве самоврядування в Україні", Винниківська міська рада -</w:t>
      </w:r>
    </w:p>
    <w:p w:rsidR="00C46ECC" w:rsidRPr="00C46ECC" w:rsidRDefault="00C46ECC" w:rsidP="00C46ECC">
      <w:pPr>
        <w:jc w:val="both"/>
        <w:rPr>
          <w:sz w:val="28"/>
          <w:szCs w:val="28"/>
        </w:rPr>
      </w:pPr>
    </w:p>
    <w:p w:rsidR="00C46ECC" w:rsidRPr="00C46ECC" w:rsidRDefault="00C46ECC" w:rsidP="00C46ECC">
      <w:pPr>
        <w:jc w:val="center"/>
        <w:rPr>
          <w:b/>
          <w:sz w:val="28"/>
          <w:szCs w:val="28"/>
        </w:rPr>
      </w:pPr>
      <w:r w:rsidRPr="00C46ECC">
        <w:rPr>
          <w:b/>
          <w:sz w:val="28"/>
          <w:szCs w:val="28"/>
        </w:rPr>
        <w:t>ВИРІШИЛА:</w:t>
      </w:r>
    </w:p>
    <w:p w:rsidR="00C46ECC" w:rsidRPr="00C46ECC" w:rsidRDefault="00C46ECC" w:rsidP="00C46ECC">
      <w:pPr>
        <w:jc w:val="both"/>
        <w:rPr>
          <w:sz w:val="28"/>
          <w:szCs w:val="28"/>
        </w:rPr>
      </w:pPr>
    </w:p>
    <w:p w:rsidR="00C46ECC" w:rsidRDefault="00C46ECC" w:rsidP="00C46EC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C46ECC">
        <w:rPr>
          <w:rFonts w:ascii="Tahoma" w:hAnsi="Tahoma" w:cs="Tahoma"/>
          <w:sz w:val="28"/>
          <w:szCs w:val="28"/>
        </w:rPr>
        <w:t>﻿﻿﻿</w:t>
      </w:r>
      <w:r w:rsidRPr="00C46ECC">
        <w:rPr>
          <w:sz w:val="28"/>
          <w:szCs w:val="28"/>
        </w:rPr>
        <w:t xml:space="preserve">Дати дозвіл на розроблення проекту землеустрою щодо відведення земельної ділянки у власність гр. Макаровій Тетяні Михайлівні орієнтовною площею 0,0115 га для індивідуального </w:t>
      </w:r>
      <w:r w:rsidR="00722B6F">
        <w:rPr>
          <w:sz w:val="28"/>
          <w:szCs w:val="28"/>
        </w:rPr>
        <w:t>садівництва по вул.Галицька, 51б</w:t>
      </w:r>
      <w:bookmarkStart w:id="1" w:name="_GoBack"/>
      <w:bookmarkEnd w:id="1"/>
      <w:r w:rsidRPr="00C46ECC">
        <w:rPr>
          <w:sz w:val="28"/>
          <w:szCs w:val="28"/>
        </w:rPr>
        <w:t xml:space="preserve"> у м.Винники (графічний</w:t>
      </w:r>
      <w:r>
        <w:rPr>
          <w:sz w:val="28"/>
          <w:szCs w:val="28"/>
        </w:rPr>
        <w:t xml:space="preserve"> додаток №</w:t>
      </w:r>
      <w:r w:rsidRPr="00C46ECC">
        <w:rPr>
          <w:sz w:val="28"/>
          <w:szCs w:val="28"/>
        </w:rPr>
        <w:t>l).</w:t>
      </w:r>
    </w:p>
    <w:p w:rsidR="00C46ECC" w:rsidRDefault="00C46ECC" w:rsidP="00C46EC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C46ECC">
        <w:rPr>
          <w:sz w:val="28"/>
          <w:szCs w:val="28"/>
        </w:rPr>
        <w:t>Гр. Макаровій Тетяні Михайлівні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C46ECC" w:rsidRPr="00C46ECC" w:rsidRDefault="00C46ECC" w:rsidP="00C46EC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C46ECC"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</w:t>
      </w:r>
      <w:r>
        <w:rPr>
          <w:sz w:val="28"/>
          <w:szCs w:val="28"/>
        </w:rPr>
        <w:t>ї</w:t>
      </w:r>
      <w:r w:rsidRPr="00C46ECC">
        <w:rPr>
          <w:sz w:val="28"/>
          <w:szCs w:val="28"/>
        </w:rPr>
        <w:t>ї меж в натурі (на місцевості).</w:t>
      </w:r>
    </w:p>
    <w:p w:rsidR="00C46ECC" w:rsidRDefault="00C46ECC" w:rsidP="00C46ECC">
      <w:pPr>
        <w:jc w:val="both"/>
        <w:rPr>
          <w:sz w:val="28"/>
          <w:szCs w:val="28"/>
        </w:rPr>
      </w:pPr>
    </w:p>
    <w:p w:rsidR="00C46ECC" w:rsidRDefault="00C46ECC" w:rsidP="00C46ECC">
      <w:pPr>
        <w:jc w:val="both"/>
        <w:rPr>
          <w:sz w:val="28"/>
          <w:szCs w:val="28"/>
        </w:rPr>
      </w:pPr>
    </w:p>
    <w:p w:rsidR="00C46ECC" w:rsidRDefault="00C46ECC" w:rsidP="00C46ECC">
      <w:pPr>
        <w:jc w:val="both"/>
        <w:rPr>
          <w:sz w:val="28"/>
          <w:szCs w:val="28"/>
        </w:rPr>
      </w:pPr>
    </w:p>
    <w:p w:rsidR="00213958" w:rsidRPr="00C46ECC" w:rsidRDefault="00C46ECC" w:rsidP="00C46ECC">
      <w:pPr>
        <w:jc w:val="center"/>
        <w:rPr>
          <w:b/>
          <w:sz w:val="28"/>
          <w:szCs w:val="28"/>
        </w:rPr>
      </w:pPr>
      <w:r w:rsidRPr="00C46ECC">
        <w:rPr>
          <w:b/>
          <w:sz w:val="28"/>
          <w:szCs w:val="28"/>
        </w:rPr>
        <w:t>Секретар ради                       І.Жуковський</w:t>
      </w:r>
    </w:p>
    <w:sectPr w:rsidR="00213958" w:rsidRPr="00C46EC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15E" w:rsidRDefault="006E615E">
      <w:r>
        <w:separator/>
      </w:r>
    </w:p>
  </w:endnote>
  <w:endnote w:type="continuationSeparator" w:id="0">
    <w:p w:rsidR="006E615E" w:rsidRDefault="006E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15E" w:rsidRDefault="006E615E">
      <w:r>
        <w:separator/>
      </w:r>
    </w:p>
  </w:footnote>
  <w:footnote w:type="continuationSeparator" w:id="0">
    <w:p w:rsidR="006E615E" w:rsidRDefault="006E6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0F95FB9"/>
    <w:multiLevelType w:val="hybridMultilevel"/>
    <w:tmpl w:val="041274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00AB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615E"/>
    <w:rsid w:val="006F2805"/>
    <w:rsid w:val="00713369"/>
    <w:rsid w:val="00715141"/>
    <w:rsid w:val="00722B6F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46ECC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D269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4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4AD3B-560D-4515-9B8D-E8CAE0D1D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2023-08-16T10:56:00Z</dcterms:modified>
</cp:coreProperties>
</file>