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85B3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5B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85B34" w:rsidRDefault="00B85B34" w:rsidP="00B85B34">
            <w:pPr>
              <w:rPr>
                <w:b/>
                <w:sz w:val="28"/>
              </w:rPr>
            </w:pPr>
          </w:p>
          <w:p w:rsidR="00B85B34" w:rsidRDefault="00B85B34" w:rsidP="00B85B34">
            <w:pPr>
              <w:rPr>
                <w:b/>
                <w:sz w:val="28"/>
              </w:rPr>
            </w:pPr>
          </w:p>
          <w:p w:rsidR="00B85B34" w:rsidRDefault="00B85B34" w:rsidP="00B85B34">
            <w:pPr>
              <w:rPr>
                <w:b/>
                <w:sz w:val="28"/>
              </w:rPr>
            </w:pPr>
            <w:r w:rsidRPr="00B85B34">
              <w:rPr>
                <w:b/>
                <w:sz w:val="28"/>
              </w:rPr>
              <w:t>Про</w:t>
            </w:r>
            <w:r>
              <w:rPr>
                <w:b/>
                <w:sz w:val="28"/>
              </w:rPr>
              <w:t xml:space="preserve"> надання дозволу на розроблення </w:t>
            </w:r>
            <w:r w:rsidRPr="00B85B34">
              <w:rPr>
                <w:b/>
                <w:sz w:val="28"/>
              </w:rPr>
              <w:t>проекту землеустрою щодо відведення</w:t>
            </w:r>
            <w:r>
              <w:rPr>
                <w:b/>
                <w:sz w:val="28"/>
              </w:rPr>
              <w:t xml:space="preserve"> </w:t>
            </w:r>
            <w:r w:rsidRPr="00B85B34">
              <w:rPr>
                <w:b/>
                <w:sz w:val="28"/>
              </w:rPr>
              <w:t>земельної ділянки у власність</w:t>
            </w:r>
            <w:r>
              <w:rPr>
                <w:b/>
                <w:sz w:val="28"/>
              </w:rPr>
              <w:t xml:space="preserve"> </w:t>
            </w:r>
            <w:r w:rsidRPr="00B85B34">
              <w:rPr>
                <w:b/>
                <w:sz w:val="28"/>
              </w:rPr>
              <w:t>гр.Ганус</w:t>
            </w:r>
            <w:r>
              <w:rPr>
                <w:b/>
                <w:sz w:val="28"/>
              </w:rPr>
              <w:t xml:space="preserve">як Ю.Г. для ведення садівництва </w:t>
            </w:r>
            <w:r w:rsidRPr="00B85B34">
              <w:rPr>
                <w:b/>
                <w:sz w:val="28"/>
              </w:rPr>
              <w:t>по вул.Галицька, 72а у м.Винники</w:t>
            </w:r>
          </w:p>
          <w:p w:rsidR="00B85B34" w:rsidRDefault="00B85B34" w:rsidP="00B85B34">
            <w:pPr>
              <w:rPr>
                <w:b/>
                <w:sz w:val="28"/>
              </w:rPr>
            </w:pPr>
          </w:p>
          <w:p w:rsidR="00B85B34" w:rsidRDefault="00B85B34" w:rsidP="00B85B34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5B34" w:rsidRPr="00B85B34" w:rsidRDefault="00B85B34" w:rsidP="00B85B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85B34">
        <w:rPr>
          <w:sz w:val="28"/>
          <w:szCs w:val="28"/>
        </w:rPr>
        <w:t>озглянувши заяву (клопотання) гр.Ганусяк Ю.Г., графічний матеріал на якому</w:t>
      </w:r>
      <w:r>
        <w:rPr>
          <w:sz w:val="28"/>
          <w:szCs w:val="28"/>
        </w:rPr>
        <w:t xml:space="preserve"> </w:t>
      </w:r>
      <w:r w:rsidRPr="00B85B34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B85B34">
        <w:rPr>
          <w:sz w:val="28"/>
          <w:szCs w:val="28"/>
        </w:rPr>
        <w:t>України, ч.6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B85B34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B85B34" w:rsidRDefault="00B85B34" w:rsidP="00B85B34">
      <w:pPr>
        <w:jc w:val="both"/>
        <w:rPr>
          <w:sz w:val="28"/>
          <w:szCs w:val="28"/>
        </w:rPr>
      </w:pPr>
    </w:p>
    <w:p w:rsidR="00B85B34" w:rsidRDefault="00B85B34" w:rsidP="00B85B34">
      <w:pPr>
        <w:jc w:val="both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85B34">
        <w:rPr>
          <w:sz w:val="28"/>
          <w:szCs w:val="28"/>
        </w:rPr>
        <w:t>ШИЛА: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</w:p>
    <w:p w:rsidR="00B85B34" w:rsidRPr="00B85B34" w:rsidRDefault="00B85B34" w:rsidP="00B85B3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85B34">
        <w:rPr>
          <w:sz w:val="28"/>
          <w:szCs w:val="28"/>
        </w:rPr>
        <w:t>Дати дозвіл на розроблення проекту землеустрою щодо відведення земельної</w:t>
      </w:r>
    </w:p>
    <w:p w:rsid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ділянки у власність гр.Ганусяк Юлі Григорівні о</w:t>
      </w:r>
      <w:r>
        <w:rPr>
          <w:sz w:val="28"/>
          <w:szCs w:val="28"/>
        </w:rPr>
        <w:t xml:space="preserve">рієнтовною площею 0,0100 га для </w:t>
      </w:r>
      <w:r w:rsidRPr="00B85B34">
        <w:rPr>
          <w:sz w:val="28"/>
          <w:szCs w:val="28"/>
        </w:rPr>
        <w:t>ведення садівництва по вул.Галицька, 72а у м.Винники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 xml:space="preserve"> (графічний </w:t>
      </w:r>
      <w:r>
        <w:rPr>
          <w:sz w:val="28"/>
          <w:szCs w:val="28"/>
        </w:rPr>
        <w:t>додаток №</w:t>
      </w:r>
      <w:r w:rsidRPr="00B85B34">
        <w:rPr>
          <w:sz w:val="28"/>
          <w:szCs w:val="28"/>
        </w:rPr>
        <w:t>1)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2. Гр.Ганусяк Юлі Григорівні у встановленому законом порядку подати на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земельної ділянки.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B85B34" w:rsidRPr="00B85B34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землю та встановлення її меж в натурі (на місцевості).</w:t>
      </w:r>
    </w:p>
    <w:p w:rsidR="00B85B34" w:rsidRDefault="00B85B34" w:rsidP="00B85B34">
      <w:pPr>
        <w:jc w:val="both"/>
        <w:rPr>
          <w:sz w:val="28"/>
          <w:szCs w:val="28"/>
        </w:rPr>
      </w:pPr>
    </w:p>
    <w:p w:rsidR="00B85B34" w:rsidRDefault="00B85B34" w:rsidP="00B85B34">
      <w:pPr>
        <w:jc w:val="both"/>
        <w:rPr>
          <w:sz w:val="28"/>
          <w:szCs w:val="28"/>
        </w:rPr>
      </w:pPr>
    </w:p>
    <w:p w:rsidR="00213958" w:rsidRPr="006F2805" w:rsidRDefault="00B85B34" w:rsidP="00B85B34">
      <w:pPr>
        <w:jc w:val="both"/>
        <w:rPr>
          <w:sz w:val="28"/>
          <w:szCs w:val="28"/>
        </w:rPr>
      </w:pPr>
      <w:r w:rsidRPr="00B85B34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</w:t>
      </w:r>
      <w:r w:rsidRPr="00B85B34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07F" w:rsidRDefault="00FF307F">
      <w:r>
        <w:separator/>
      </w:r>
    </w:p>
  </w:endnote>
  <w:endnote w:type="continuationSeparator" w:id="0">
    <w:p w:rsidR="00FF307F" w:rsidRDefault="00FF3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07F" w:rsidRDefault="00FF307F">
      <w:r>
        <w:separator/>
      </w:r>
    </w:p>
  </w:footnote>
  <w:footnote w:type="continuationSeparator" w:id="0">
    <w:p w:rsidR="00FF307F" w:rsidRDefault="00FF3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5B34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F25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32008-D59A-43A5-9977-8B256E0A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2023-08-17T12:38:00Z</dcterms:modified>
</cp:coreProperties>
</file>