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D00D2" w14:textId="77777777" w:rsidR="008901BE" w:rsidRDefault="00000000">
      <w:pPr>
        <w:spacing w:after="0" w:line="240" w:lineRule="auto"/>
        <w:ind w:left="11328"/>
        <w:rPr>
          <w:rFonts w:ascii="Arial" w:eastAsia="Times New Roman" w:hAnsi="Arial" w:cs="Arial"/>
          <w:kern w:val="0"/>
          <w:sz w:val="26"/>
          <w:szCs w:val="26"/>
          <w:lang w:eastAsia="uk-UA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uk-UA"/>
        </w:rPr>
        <w:t>Голові експертної комісії</w:t>
      </w:r>
    </w:p>
    <w:p w14:paraId="011536EF" w14:textId="77777777" w:rsidR="008901BE" w:rsidRDefault="00000000">
      <w:pPr>
        <w:spacing w:after="0" w:line="240" w:lineRule="auto"/>
        <w:ind w:left="11328"/>
        <w:rPr>
          <w:rFonts w:ascii="Arial" w:eastAsia="Times New Roman" w:hAnsi="Arial" w:cs="Arial"/>
          <w:kern w:val="0"/>
          <w:sz w:val="26"/>
          <w:szCs w:val="26"/>
          <w:lang w:eastAsia="uk-UA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uk-UA"/>
        </w:rPr>
        <w:t>______________________</w:t>
      </w:r>
    </w:p>
    <w:p w14:paraId="25E91C9B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7AFB3F79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ФІНАНСОВИЙ ЗВІТ </w:t>
      </w:r>
    </w:p>
    <w:p w14:paraId="13BEF025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________________________________________________________________________________________</w:t>
      </w:r>
    </w:p>
    <w:p w14:paraId="1F0F7BF5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(назва заявника, ЄДРПОУ / ІПН)</w:t>
      </w:r>
    </w:p>
    <w:p w14:paraId="3013288B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6A071B5C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Перелік укладених договорів за звітний період</w:t>
      </w:r>
    </w:p>
    <w:p w14:paraId="2DB18179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>Таблиця 1</w:t>
      </w:r>
    </w:p>
    <w:p w14:paraId="0DC0CBC3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2010"/>
        <w:gridCol w:w="1645"/>
        <w:gridCol w:w="1573"/>
        <w:gridCol w:w="4328"/>
        <w:gridCol w:w="1655"/>
        <w:gridCol w:w="1209"/>
        <w:gridCol w:w="2198"/>
      </w:tblGrid>
      <w:tr w:rsidR="008901BE" w14:paraId="76BF5B70" w14:textId="77777777">
        <w:tblPrEx>
          <w:tblCellMar>
            <w:top w:w="0" w:type="dxa"/>
            <w:bottom w:w="0" w:type="dxa"/>
          </w:tblCellMar>
        </w:tblPrEx>
        <w:trPr>
          <w:trHeight w:val="148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55B249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A56812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Дата укладення договору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6544E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Реквізити договору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2CFF0B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Предмет договору</w:t>
            </w: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410025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Виконавець / постачальник (найменування, реєстраційний номер)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F594B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 договору, грн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016186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Умови оплати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070BE6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 оплати у звітному періоді, </w:t>
            </w:r>
          </w:p>
          <w:p w14:paraId="5C605590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грн</w:t>
            </w:r>
          </w:p>
        </w:tc>
      </w:tr>
      <w:tr w:rsidR="008901BE" w14:paraId="42627A88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23C7A2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E53B7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CE605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536AD6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365D2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A13B1F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6601CF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602B1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</w:tbl>
    <w:p w14:paraId="5703976F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3FD569F8" w14:textId="77777777" w:rsidR="008901BE" w:rsidRDefault="00000000">
      <w:pPr>
        <w:spacing w:after="0" w:line="240" w:lineRule="auto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Фактично використано за звітний період: ________ грн (зазначити суму, використану за звітний період).</w:t>
      </w:r>
    </w:p>
    <w:p w14:paraId="794F3777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6F0FD167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4CE16250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Розшифровка суми відповідно до банківської виписки з рахунку за звітний період</w:t>
      </w:r>
    </w:p>
    <w:p w14:paraId="7D8587AD" w14:textId="77777777" w:rsidR="008901BE" w:rsidRDefault="00000000">
      <w:pPr>
        <w:spacing w:after="0" w:line="240" w:lineRule="auto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>Таблиця 2</w:t>
      </w:r>
    </w:p>
    <w:p w14:paraId="06B2F847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"/>
        <w:gridCol w:w="2800"/>
        <w:gridCol w:w="9214"/>
        <w:gridCol w:w="2835"/>
      </w:tblGrid>
      <w:tr w:rsidR="008901BE" w14:paraId="4B7F9C7F" w14:textId="77777777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B7C29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6E57E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Дата та № платіжного доручення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9F003E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Призначення платежу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D932D2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Сума, грн.</w:t>
            </w:r>
          </w:p>
        </w:tc>
      </w:tr>
      <w:tr w:rsidR="008901BE" w14:paraId="1405F06D" w14:textId="77777777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A397DD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Заробітна плата</w:t>
            </w:r>
          </w:p>
        </w:tc>
      </w:tr>
      <w:tr w:rsidR="008901BE" w14:paraId="6F00A8A7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531E1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B76BFD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B6AE4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491D94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18F84C8E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531278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Дослідження та розробка</w:t>
            </w:r>
          </w:p>
        </w:tc>
      </w:tr>
      <w:tr w:rsidR="008901BE" w14:paraId="2929F66C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9D9797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D3195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F3DDA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BE054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151E53A7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F431C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Адміністративні витрати</w:t>
            </w:r>
          </w:p>
        </w:tc>
      </w:tr>
      <w:tr w:rsidR="008901BE" w14:paraId="505D1ED5" w14:textId="77777777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7BF646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A3B5A4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C491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0CE293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5A40D05C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4ADEB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Маркетингові послуги</w:t>
            </w:r>
          </w:p>
        </w:tc>
      </w:tr>
      <w:tr w:rsidR="008901BE" w14:paraId="6C58466C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8637E9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B9AFE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15E8B3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8D007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3EF9B718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92920D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lastRenderedPageBreak/>
              <w:t>Інші витрати</w:t>
            </w:r>
          </w:p>
        </w:tc>
      </w:tr>
      <w:tr w:rsidR="008901BE" w14:paraId="425393B0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1DA4E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5099DC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B5740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BF134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69278219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559B4F" w14:textId="77777777" w:rsidR="008901BE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uk-UA"/>
              </w:rPr>
              <w:t>Всього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3ED6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</w:tbl>
    <w:p w14:paraId="2BB6F8B0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256F383A" w14:textId="77777777" w:rsidR="008901BE" w:rsidRDefault="0000000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Залишок нереалізованих коштів на кінець звітного періоду ________грн</w:t>
      </w:r>
    </w:p>
    <w:p w14:paraId="36CCDD11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6C49A067" w14:textId="77777777" w:rsidR="008901BE" w:rsidRDefault="00000000">
      <w:pPr>
        <w:spacing w:after="0" w:line="240" w:lineRule="auto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Закуплено та оприбутковано обладнання на суму _______________ грн </w:t>
      </w:r>
    </w:p>
    <w:p w14:paraId="5F9B7758" w14:textId="77777777" w:rsidR="008901BE" w:rsidRDefault="00000000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br/>
      </w:r>
    </w:p>
    <w:p w14:paraId="6A3E4268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Розшифровка обладнання:</w:t>
      </w:r>
    </w:p>
    <w:p w14:paraId="71868F02" w14:textId="77777777" w:rsidR="008901BE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>Таблиця 3</w:t>
      </w:r>
    </w:p>
    <w:p w14:paraId="522929E6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3"/>
        <w:gridCol w:w="2295"/>
        <w:gridCol w:w="2531"/>
        <w:gridCol w:w="1166"/>
        <w:gridCol w:w="5893"/>
      </w:tblGrid>
      <w:tr w:rsidR="008901BE" w14:paraId="052B233B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39453C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Найменування обладнання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21B8C3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№ накладних, актів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B9B987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Кількість обладнання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0F3BB8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Сума, грн</w:t>
            </w:r>
          </w:p>
        </w:tc>
        <w:tc>
          <w:tcPr>
            <w:tcW w:w="5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72FB99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 xml:space="preserve">Відмітка про введення/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невведення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 xml:space="preserve"> в експлуатацію</w:t>
            </w:r>
          </w:p>
        </w:tc>
      </w:tr>
      <w:tr w:rsidR="008901BE" w14:paraId="7637F810" w14:textId="7777777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F351A4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8FFE29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162ED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057B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5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28869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04CD2107" w14:textId="77777777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34686F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Всього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75672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Х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C3161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5F012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5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BCD1E5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Х</w:t>
            </w:r>
          </w:p>
        </w:tc>
      </w:tr>
    </w:tbl>
    <w:p w14:paraId="4C78AD0F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4C93F609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Детальний звіт фактичних витрат заявника відносно запланованого обсягу витрат за звітний період відповідно до діючого кошторису заявника</w:t>
      </w:r>
    </w:p>
    <w:p w14:paraId="63528C16" w14:textId="77777777" w:rsidR="008901BE" w:rsidRDefault="00000000">
      <w:pPr>
        <w:spacing w:after="0" w:line="240" w:lineRule="auto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>Таблиця 4</w:t>
      </w:r>
    </w:p>
    <w:p w14:paraId="70D51982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4238"/>
        <w:gridCol w:w="3576"/>
        <w:gridCol w:w="1510"/>
      </w:tblGrid>
      <w:tr w:rsidR="008901BE" w14:paraId="048C6C94" w14:textId="77777777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40712F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 отриманих коштів на початок періоду, грн</w:t>
            </w:r>
          </w:p>
        </w:tc>
        <w:tc>
          <w:tcPr>
            <w:tcW w:w="93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42F3B6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67D6BB84" w14:textId="77777777">
        <w:tblPrEx>
          <w:tblCellMar>
            <w:top w:w="0" w:type="dxa"/>
            <w:bottom w:w="0" w:type="dxa"/>
          </w:tblCellMar>
        </w:tblPrEx>
        <w:trPr>
          <w:trHeight w:val="996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E2CFB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Статті витрат (згідно з кошторисом)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04A09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Суми витрат за звітний період, грн (згідно з кошторисом)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52597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 проведених витрат за звітний період, грн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A00878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Відхилення </w:t>
            </w:r>
          </w:p>
          <w:p w14:paraId="1471ABC1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(у відсотках)</w:t>
            </w:r>
          </w:p>
        </w:tc>
      </w:tr>
      <w:tr w:rsidR="008901BE" w14:paraId="7C6293A1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E49DD5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Витрати на діяльність Заявника: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87B6E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81143C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F22AD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588E2E5E" w14:textId="77777777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C68EA8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Заробітна плата, у тому числі нарахування та відрахування із заробітної плати </w:t>
            </w:r>
          </w:p>
          <w:p w14:paraId="185BB6F3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(ПДФО, єдиний податок)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863BC2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AF2CC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55F46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5AFA30CD" w14:textId="7777777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5BE43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Дослідження та розробка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B102AE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0AE1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E3A33C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0C2D3A9E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2F19FD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lastRenderedPageBreak/>
              <w:t>Адміністративні витрати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4DFDD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D2322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9C73D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36325BF8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E6F81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Маркетингові послуги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872DF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DB81AC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A60D9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56402965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F0BBD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Інші витрати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7238E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E2806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523ECE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6DB30802" w14:textId="7777777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80E93F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Обсяг витрат за період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8102C2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5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53A37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0D4C95AE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4737A1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Залишок нереалізованих витрат на кінець періоду </w:t>
            </w:r>
          </w:p>
        </w:tc>
        <w:tc>
          <w:tcPr>
            <w:tcW w:w="93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2DDB8E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6EECFD57" w14:textId="77777777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16E570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Залишок невикористаних коштів на кінець періоду </w:t>
            </w:r>
          </w:p>
        </w:tc>
        <w:tc>
          <w:tcPr>
            <w:tcW w:w="93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6CE07D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</w:tbl>
    <w:p w14:paraId="14BFDBF5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1F660878" w14:textId="77777777" w:rsidR="008901BE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* Відповідальність за надання неправдивої інформації несе безпосередньо заявник відповідно до законодавства України.</w:t>
      </w:r>
    </w:p>
    <w:p w14:paraId="285F9B7E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76DCF794" w14:textId="77777777" w:rsidR="008901BE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______________________________         _______________________________        ___________________________________</w:t>
      </w:r>
    </w:p>
    <w:p w14:paraId="1612DB8F" w14:textId="77777777" w:rsidR="008901BE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                    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 xml:space="preserve">ПІБ                                        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  <w:t xml:space="preserve">   посада                    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  <w:t xml:space="preserve"> особистий підпис</w:t>
      </w:r>
    </w:p>
    <w:p w14:paraId="6C7DBAEA" w14:textId="77777777" w:rsidR="008901BE" w:rsidRDefault="00000000">
      <w:pPr>
        <w:spacing w:after="0" w:line="240" w:lineRule="auto"/>
        <w:ind w:left="426" w:firstLine="708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"____" _____________ 20___р.   </w:t>
      </w:r>
    </w:p>
    <w:p w14:paraId="2E78852A" w14:textId="77777777" w:rsidR="008901BE" w:rsidRDefault="008901BE"/>
    <w:sectPr w:rsidR="008901BE">
      <w:pgSz w:w="16838" w:h="11906" w:orient="landscape"/>
      <w:pgMar w:top="851" w:right="850" w:bottom="850" w:left="85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94E03" w14:textId="77777777" w:rsidR="00327FF1" w:rsidRDefault="00327FF1">
      <w:pPr>
        <w:spacing w:after="0" w:line="240" w:lineRule="auto"/>
      </w:pPr>
      <w:r>
        <w:separator/>
      </w:r>
    </w:p>
  </w:endnote>
  <w:endnote w:type="continuationSeparator" w:id="0">
    <w:p w14:paraId="6B5DBDD1" w14:textId="77777777" w:rsidR="00327FF1" w:rsidRDefault="00327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A18F7" w14:textId="77777777" w:rsidR="00327FF1" w:rsidRDefault="00327FF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FC16F6" w14:textId="77777777" w:rsidR="00327FF1" w:rsidRDefault="00327F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901BE"/>
    <w:rsid w:val="00327FF1"/>
    <w:rsid w:val="003B52DD"/>
    <w:rsid w:val="008901BE"/>
    <w:rsid w:val="00B2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7626"/>
  <w15:docId w15:val="{94C52C9E-010F-4154-9600-89BE709D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uk-UA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a4">
    <w:name w:val="Назва Знак"/>
    <w:basedOn w:val="a0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і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Цитата Знак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Насичена цитата Знак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1502</Words>
  <Characters>857</Characters>
  <Application>Microsoft Office Word</Application>
  <DocSecurity>0</DocSecurity>
  <Lines>7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dc:description/>
  <cp:lastModifiedBy>Трохимчук Юлія</cp:lastModifiedBy>
  <cp:revision>2</cp:revision>
  <cp:lastPrinted>2025-06-12T06:26:00Z</cp:lastPrinted>
  <dcterms:created xsi:type="dcterms:W3CDTF">2025-06-12T07:11:00Z</dcterms:created>
  <dcterms:modified xsi:type="dcterms:W3CDTF">2025-06-12T07:11:00Z</dcterms:modified>
</cp:coreProperties>
</file>