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298F5" w14:textId="77777777" w:rsidR="004467FF" w:rsidRDefault="00000000">
      <w:pPr>
        <w:spacing w:after="0" w:line="240" w:lineRule="auto"/>
        <w:ind w:left="4956"/>
        <w:jc w:val="both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Голові експертної (конкурсної) комісії </w:t>
      </w:r>
    </w:p>
    <w:p w14:paraId="78E2EB15" w14:textId="77777777" w:rsidR="004467FF" w:rsidRDefault="00000000">
      <w:pPr>
        <w:spacing w:after="0" w:line="240" w:lineRule="auto"/>
        <w:ind w:left="4956"/>
        <w:jc w:val="both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______________________________</w:t>
      </w:r>
    </w:p>
    <w:p w14:paraId="34617D0A" w14:textId="77777777" w:rsidR="004467FF" w:rsidRDefault="004467FF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p w14:paraId="1B06BE94" w14:textId="77777777" w:rsidR="004467FF" w:rsidRDefault="00000000">
      <w:pPr>
        <w:spacing w:after="0" w:line="240" w:lineRule="auto"/>
        <w:jc w:val="center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ІНФОРМАЦІЯ</w:t>
      </w:r>
    </w:p>
    <w:p w14:paraId="6CC9F45A" w14:textId="77777777" w:rsidR="004467FF" w:rsidRDefault="00000000">
      <w:pPr>
        <w:spacing w:after="0" w:line="240" w:lineRule="auto"/>
        <w:jc w:val="center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про результати реалізації фінансової підтримки бізнесу</w:t>
      </w:r>
    </w:p>
    <w:p w14:paraId="1AB01091" w14:textId="77777777" w:rsidR="004467FF" w:rsidRDefault="004467FF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p w14:paraId="6F78457E" w14:textId="77777777" w:rsidR="004467FF" w:rsidRDefault="00000000">
      <w:pPr>
        <w:spacing w:after="0" w:line="240" w:lineRule="auto"/>
        <w:ind w:firstLine="708"/>
        <w:jc w:val="both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Назва суб’єкта господарської діяльності __________________________</w:t>
      </w:r>
    </w:p>
    <w:p w14:paraId="740EE32A" w14:textId="77777777" w:rsidR="004467FF" w:rsidRDefault="00000000">
      <w:pPr>
        <w:spacing w:after="0" w:line="240" w:lineRule="auto"/>
        <w:jc w:val="both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_______________________________________, який отримав фінансову підтримку згідно з розпорядженням міського голови від _____________ №_____ </w:t>
      </w:r>
    </w:p>
    <w:p w14:paraId="7A2DADC7" w14:textId="77777777" w:rsidR="004467FF" w:rsidRDefault="004467FF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tbl>
      <w:tblPr>
        <w:tblW w:w="962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22"/>
        <w:gridCol w:w="2413"/>
        <w:gridCol w:w="2294"/>
      </w:tblGrid>
      <w:tr w:rsidR="004467FF" w14:paraId="2ED81349" w14:textId="77777777">
        <w:tblPrEx>
          <w:tblCellMar>
            <w:top w:w="0" w:type="dxa"/>
            <w:bottom w:w="0" w:type="dxa"/>
          </w:tblCellMar>
        </w:tblPrEx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709E4F" w14:textId="77777777" w:rsidR="004467FF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Показник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760FA6" w14:textId="77777777" w:rsidR="004467FF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На момент отримання  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4309B4" w14:textId="77777777" w:rsidR="004467FF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1 рік після отримання </w:t>
            </w:r>
          </w:p>
        </w:tc>
      </w:tr>
      <w:tr w:rsidR="004467FF" w14:paraId="47E84DA9" w14:textId="77777777">
        <w:tblPrEx>
          <w:tblCellMar>
            <w:top w:w="0" w:type="dxa"/>
            <w:bottom w:w="0" w:type="dxa"/>
          </w:tblCellMar>
        </w:tblPrEx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68A9A4" w14:textId="77777777" w:rsidR="004467FF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Річний дохід, грн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40D569" w14:textId="77777777" w:rsidR="004467FF" w:rsidRDefault="004467FF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481F5E" w14:textId="77777777" w:rsidR="004467FF" w:rsidRDefault="004467FF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4467FF" w14:paraId="128189D1" w14:textId="77777777">
        <w:tblPrEx>
          <w:tblCellMar>
            <w:top w:w="0" w:type="dxa"/>
            <w:bottom w:w="0" w:type="dxa"/>
          </w:tblCellMar>
        </w:tblPrEx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F8379E" w14:textId="77777777" w:rsidR="004467FF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Кількість працівників, од.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7A7F78" w14:textId="77777777" w:rsidR="004467FF" w:rsidRDefault="004467FF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78D49F" w14:textId="77777777" w:rsidR="004467FF" w:rsidRDefault="004467FF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4467FF" w14:paraId="1B4C8A7E" w14:textId="77777777">
        <w:tblPrEx>
          <w:tblCellMar>
            <w:top w:w="0" w:type="dxa"/>
            <w:bottom w:w="0" w:type="dxa"/>
          </w:tblCellMar>
        </w:tblPrEx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90D74B" w14:textId="77777777" w:rsidR="004467FF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Розмір ПДФО, ЄП, грн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A00CD8" w14:textId="77777777" w:rsidR="004467FF" w:rsidRDefault="004467FF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19A7F0" w14:textId="77777777" w:rsidR="004467FF" w:rsidRDefault="004467FF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4467FF" w14:paraId="5B4EBFA1" w14:textId="77777777">
        <w:tblPrEx>
          <w:tblCellMar>
            <w:top w:w="0" w:type="dxa"/>
            <w:bottom w:w="0" w:type="dxa"/>
          </w:tblCellMar>
        </w:tblPrEx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69B141" w14:textId="77777777" w:rsidR="004467FF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Інші якісні показники, на які вплинула фінансова підтримка: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C1EE45" w14:textId="77777777" w:rsidR="004467FF" w:rsidRDefault="004467FF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DE96DF" w14:textId="77777777" w:rsidR="004467FF" w:rsidRDefault="004467FF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4467FF" w14:paraId="7748AB8C" w14:textId="77777777">
        <w:tblPrEx>
          <w:tblCellMar>
            <w:top w:w="0" w:type="dxa"/>
            <w:bottom w:w="0" w:type="dxa"/>
          </w:tblCellMar>
        </w:tblPrEx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1A5C6D" w14:textId="77777777" w:rsidR="004467FF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 xml:space="preserve">Участь у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закупівлях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58B2BD" w14:textId="77777777" w:rsidR="004467FF" w:rsidRDefault="004467FF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CDE149" w14:textId="77777777" w:rsidR="004467FF" w:rsidRDefault="004467FF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4467FF" w14:paraId="60D63654" w14:textId="77777777">
        <w:tblPrEx>
          <w:tblCellMar>
            <w:top w:w="0" w:type="dxa"/>
            <w:bottom w:w="0" w:type="dxa"/>
          </w:tblCellMar>
        </w:tblPrEx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EA07C8" w14:textId="77777777" w:rsidR="004467FF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Відгуки військових частин про використання їхньої продукції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39491D" w14:textId="77777777" w:rsidR="004467FF" w:rsidRDefault="004467FF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B6C5FC" w14:textId="77777777" w:rsidR="004467FF" w:rsidRDefault="004467FF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4467FF" w14:paraId="60532FA2" w14:textId="77777777">
        <w:tblPrEx>
          <w:tblCellMar>
            <w:top w:w="0" w:type="dxa"/>
            <w:bottom w:w="0" w:type="dxa"/>
          </w:tblCellMar>
        </w:tblPrEx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EF0FEE" w14:textId="77777777" w:rsidR="004467FF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Кодифікація продукту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42E804" w14:textId="77777777" w:rsidR="004467FF" w:rsidRDefault="004467FF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CBB107" w14:textId="77777777" w:rsidR="004467FF" w:rsidRDefault="004467FF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4467FF" w14:paraId="3FC67F20" w14:textId="77777777">
        <w:tblPrEx>
          <w:tblCellMar>
            <w:top w:w="0" w:type="dxa"/>
            <w:bottom w:w="0" w:type="dxa"/>
          </w:tblCellMar>
        </w:tblPrEx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574EBD" w14:textId="77777777" w:rsidR="004467FF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 xml:space="preserve">Впровадження результатів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проєкту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 xml:space="preserve"> (експертиза Brave1)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74904A" w14:textId="77777777" w:rsidR="004467FF" w:rsidRDefault="004467FF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D02274" w14:textId="77777777" w:rsidR="004467FF" w:rsidRDefault="004467FF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</w:tbl>
    <w:p w14:paraId="3D07D74D" w14:textId="77777777" w:rsidR="004467FF" w:rsidRDefault="00000000">
      <w:pPr>
        <w:spacing w:after="0" w:line="240" w:lineRule="auto"/>
        <w:jc w:val="both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 </w:t>
      </w:r>
    </w:p>
    <w:p w14:paraId="70DB754B" w14:textId="77777777" w:rsidR="004467FF" w:rsidRDefault="00000000">
      <w:pPr>
        <w:spacing w:after="0" w:line="240" w:lineRule="auto"/>
        <w:ind w:firstLine="708"/>
        <w:jc w:val="both"/>
      </w:pPr>
      <w:r>
        <w:rPr>
          <w:rFonts w:ascii="Arial" w:eastAsia="Times New Roman" w:hAnsi="Arial" w:cs="Arial"/>
          <w:color w:val="000000"/>
          <w:kern w:val="0"/>
          <w:sz w:val="18"/>
          <w:szCs w:val="18"/>
          <w:lang w:eastAsia="uk-UA"/>
        </w:rPr>
        <w:t> * Відповідальність за надання неправдивої інформації несе безпосередньо заявник відповідно до законодавства України.</w:t>
      </w:r>
    </w:p>
    <w:p w14:paraId="2E2FB3A9" w14:textId="77777777" w:rsidR="004467FF" w:rsidRDefault="004467FF">
      <w:pPr>
        <w:spacing w:after="0" w:line="240" w:lineRule="auto"/>
        <w:rPr>
          <w:rFonts w:ascii="Times New Roman" w:eastAsia="Times New Roman" w:hAnsi="Times New Roman"/>
          <w:kern w:val="0"/>
          <w:sz w:val="18"/>
          <w:szCs w:val="18"/>
          <w:lang w:eastAsia="uk-UA"/>
        </w:rPr>
      </w:pPr>
    </w:p>
    <w:p w14:paraId="770C2625" w14:textId="77777777" w:rsidR="004467FF" w:rsidRDefault="00000000">
      <w:pPr>
        <w:spacing w:after="0" w:line="240" w:lineRule="auto"/>
        <w:ind w:firstLine="708"/>
        <w:jc w:val="both"/>
      </w:pPr>
      <w:r>
        <w:rPr>
          <w:rFonts w:ascii="Arial" w:eastAsia="Times New Roman" w:hAnsi="Arial" w:cs="Arial"/>
          <w:color w:val="000000"/>
          <w:kern w:val="0"/>
          <w:sz w:val="18"/>
          <w:szCs w:val="18"/>
          <w:lang w:eastAsia="uk-UA"/>
        </w:rPr>
        <w:t>Примітка: через підписання цього документа відповідно до Закону України "Про захист персональних даних" даю згоду департаменту економічного розвитку на обробку моїх персональних даних, даних суб’єкта господарювання у списках та/або за допомогою інформаційно-телекомунікаційної системи бази даних з метою підготовки відповідно до вимог законодавства адміністративної та іншої інформації, а також внутрішніх документів департаменту економічного розвитку. Зобов'язуюсь при зміні персональних даних надати у найкоротший термін уточнену інформацію. Посвідчую про використання інформації про мене, суб’єкта господарювання. З механізмом відшкодування – ознайомлений.</w:t>
      </w:r>
    </w:p>
    <w:p w14:paraId="28204BC9" w14:textId="77777777" w:rsidR="004467FF" w:rsidRDefault="00000000">
      <w:pPr>
        <w:spacing w:after="240" w:line="240" w:lineRule="auto"/>
        <w:rPr>
          <w:rFonts w:ascii="Times New Roman" w:eastAsia="Times New Roman" w:hAnsi="Times New Roman"/>
          <w:kern w:val="0"/>
          <w:lang w:eastAsia="uk-UA"/>
        </w:rPr>
      </w:pPr>
      <w:r>
        <w:rPr>
          <w:rFonts w:ascii="Times New Roman" w:eastAsia="Times New Roman" w:hAnsi="Times New Roman"/>
          <w:kern w:val="0"/>
          <w:lang w:eastAsia="uk-UA"/>
        </w:rPr>
        <w:br/>
      </w:r>
      <w:r>
        <w:rPr>
          <w:rFonts w:ascii="Times New Roman" w:eastAsia="Times New Roman" w:hAnsi="Times New Roman"/>
          <w:kern w:val="0"/>
          <w:lang w:eastAsia="uk-UA"/>
        </w:rPr>
        <w:br/>
      </w:r>
    </w:p>
    <w:p w14:paraId="7A0818AF" w14:textId="77777777" w:rsidR="004467FF" w:rsidRDefault="00000000">
      <w:pPr>
        <w:spacing w:after="0" w:line="240" w:lineRule="auto"/>
        <w:jc w:val="both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_____________________         __________________        _________________</w:t>
      </w:r>
    </w:p>
    <w:p w14:paraId="23A7FA65" w14:textId="77777777" w:rsidR="004467FF" w:rsidRDefault="00000000">
      <w:pPr>
        <w:spacing w:after="0" w:line="240" w:lineRule="auto"/>
        <w:jc w:val="both"/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uk-UA"/>
        </w:rPr>
        <w:t>                  ПІБ                                                    посада                           особистий підпис</w:t>
      </w:r>
    </w:p>
    <w:p w14:paraId="7E3DC23D" w14:textId="77777777" w:rsidR="004467FF" w:rsidRDefault="004467FF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p w14:paraId="22519E4A" w14:textId="77777777" w:rsidR="004467FF" w:rsidRDefault="00000000">
      <w:pPr>
        <w:spacing w:after="0" w:line="240" w:lineRule="auto"/>
        <w:jc w:val="both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"____" _____________ 20___р.</w:t>
      </w:r>
    </w:p>
    <w:p w14:paraId="303247BD" w14:textId="77777777" w:rsidR="004467FF" w:rsidRDefault="004467FF"/>
    <w:sectPr w:rsidR="004467FF">
      <w:pgSz w:w="11906" w:h="16838"/>
      <w:pgMar w:top="850" w:right="850" w:bottom="850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DC5EA" w14:textId="77777777" w:rsidR="00E5755B" w:rsidRDefault="00E5755B">
      <w:pPr>
        <w:spacing w:after="0" w:line="240" w:lineRule="auto"/>
      </w:pPr>
      <w:r>
        <w:separator/>
      </w:r>
    </w:p>
  </w:endnote>
  <w:endnote w:type="continuationSeparator" w:id="0">
    <w:p w14:paraId="08F34F22" w14:textId="77777777" w:rsidR="00E5755B" w:rsidRDefault="00E57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8995C" w14:textId="77777777" w:rsidR="00E5755B" w:rsidRDefault="00E5755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9A26D37" w14:textId="77777777" w:rsidR="00E5755B" w:rsidRDefault="00E575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467FF"/>
    <w:rsid w:val="003B52DD"/>
    <w:rsid w:val="004467FF"/>
    <w:rsid w:val="007637F5"/>
    <w:rsid w:val="00E5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E2D1E"/>
  <w15:docId w15:val="{94C52C9E-010F-4154-9600-89BE709D5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uk-UA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20">
    <w:name w:val="Заголовок 2 Знак"/>
    <w:basedOn w:val="a0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30">
    <w:name w:val="Заголовок 3 Знак"/>
    <w:basedOn w:val="a0"/>
    <w:rPr>
      <w:rFonts w:eastAsia="Times New Roman" w:cs="Times New Roman"/>
      <w:color w:val="0F4761"/>
      <w:sz w:val="28"/>
      <w:szCs w:val="28"/>
    </w:rPr>
  </w:style>
  <w:style w:type="character" w:customStyle="1" w:styleId="40">
    <w:name w:val="Заголовок 4 Знак"/>
    <w:basedOn w:val="a0"/>
    <w:rPr>
      <w:rFonts w:eastAsia="Times New Roman" w:cs="Times New Roman"/>
      <w:i/>
      <w:iCs/>
      <w:color w:val="0F4761"/>
    </w:rPr>
  </w:style>
  <w:style w:type="character" w:customStyle="1" w:styleId="50">
    <w:name w:val="Заголовок 5 Знак"/>
    <w:basedOn w:val="a0"/>
    <w:rPr>
      <w:rFonts w:eastAsia="Times New Roman" w:cs="Times New Roman"/>
      <w:color w:val="0F4761"/>
    </w:rPr>
  </w:style>
  <w:style w:type="character" w:customStyle="1" w:styleId="60">
    <w:name w:val="Заголовок 6 Знак"/>
    <w:basedOn w:val="a0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basedOn w:val="a0"/>
    <w:rPr>
      <w:rFonts w:eastAsia="Times New Roman" w:cs="Times New Roman"/>
      <w:color w:val="595959"/>
    </w:rPr>
  </w:style>
  <w:style w:type="character" w:customStyle="1" w:styleId="80">
    <w:name w:val="Заголовок 8 Знак"/>
    <w:basedOn w:val="a0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basedOn w:val="a0"/>
    <w:rPr>
      <w:rFonts w:eastAsia="Times New Roman" w:cs="Times New Roman"/>
      <w:color w:val="272727"/>
    </w:rPr>
  </w:style>
  <w:style w:type="paragraph" w:styleId="a3">
    <w:name w:val="Title"/>
    <w:basedOn w:val="a"/>
    <w:next w:val="a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a4">
    <w:name w:val="Назва Знак"/>
    <w:basedOn w:val="a0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a5">
    <w:name w:val="Subtitle"/>
    <w:basedOn w:val="a"/>
    <w:next w:val="a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ідзаголовок Знак"/>
    <w:basedOn w:val="a0"/>
    <w:rPr>
      <w:rFonts w:eastAsia="Times New Roman" w:cs="Times New Roman"/>
      <w:color w:val="595959"/>
      <w:spacing w:val="15"/>
      <w:sz w:val="28"/>
      <w:szCs w:val="28"/>
    </w:rPr>
  </w:style>
  <w:style w:type="paragraph" w:styleId="a7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character" w:customStyle="1" w:styleId="a8">
    <w:name w:val="Цитата Знак"/>
    <w:basedOn w:val="a0"/>
    <w:rPr>
      <w:i/>
      <w:iCs/>
      <w:color w:val="404040"/>
    </w:rPr>
  </w:style>
  <w:style w:type="paragraph" w:styleId="a9">
    <w:name w:val="List Paragraph"/>
    <w:basedOn w:val="a"/>
    <w:pPr>
      <w:ind w:left="720"/>
      <w:contextualSpacing/>
    </w:pPr>
  </w:style>
  <w:style w:type="character" w:styleId="aa">
    <w:name w:val="Intense Emphasis"/>
    <w:basedOn w:val="a0"/>
    <w:rPr>
      <w:i/>
      <w:iCs/>
      <w:color w:val="0F4761"/>
    </w:rPr>
  </w:style>
  <w:style w:type="paragraph" w:styleId="ab">
    <w:name w:val="Intense Quote"/>
    <w:basedOn w:val="a"/>
    <w:next w:val="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c">
    <w:name w:val="Насичена цитата Знак"/>
    <w:basedOn w:val="a0"/>
    <w:rPr>
      <w:i/>
      <w:iCs/>
      <w:color w:val="0F4761"/>
    </w:rPr>
  </w:style>
  <w:style w:type="character" w:styleId="ad">
    <w:name w:val="Intense Reference"/>
    <w:basedOn w:val="a0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1094</Words>
  <Characters>625</Characters>
  <Application>Microsoft Office Word</Application>
  <DocSecurity>0</DocSecurity>
  <Lines>5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Трохимчук Юлія</dc:creator>
  <dc:description/>
  <cp:lastModifiedBy>Трохимчук Юлія</cp:lastModifiedBy>
  <cp:revision>2</cp:revision>
  <dcterms:created xsi:type="dcterms:W3CDTF">2025-06-12T07:13:00Z</dcterms:created>
  <dcterms:modified xsi:type="dcterms:W3CDTF">2025-06-12T07:13:00Z</dcterms:modified>
</cp:coreProperties>
</file>